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60F3C" w14:textId="0CE4F066" w:rsidR="00112E87" w:rsidRPr="00B51DB5" w:rsidRDefault="00B51DB5">
      <w:pPr>
        <w:rPr>
          <w:u w:val="single"/>
          <w:lang w:val="en-US"/>
        </w:rPr>
      </w:pPr>
      <w:r w:rsidRPr="00B51DB5">
        <w:rPr>
          <w:u w:val="single"/>
          <w:lang w:val="en-US"/>
        </w:rPr>
        <w:t xml:space="preserve">Gold and Platinum </w:t>
      </w:r>
      <w:r w:rsidR="00D070B2" w:rsidRPr="00B51DB5">
        <w:rPr>
          <w:u w:val="single"/>
          <w:lang w:val="en-US"/>
        </w:rPr>
        <w:t>Spelling challenges in Key Stage 1</w:t>
      </w:r>
    </w:p>
    <w:p w14:paraId="01BDEE15" w14:textId="08662C3B" w:rsidR="00D070B2" w:rsidRDefault="00B51DB5">
      <w:pPr>
        <w:rPr>
          <w:lang w:val="en-US"/>
        </w:rPr>
      </w:pPr>
      <w:r>
        <w:rPr>
          <w:lang w:val="en-US"/>
        </w:rPr>
        <w:t>Congratulations! Your child has passed both bronze and silver levels of the Key Stage One Spelling Challenges. Now</w:t>
      </w:r>
      <w:r w:rsidR="00112E87">
        <w:rPr>
          <w:lang w:val="en-US"/>
        </w:rPr>
        <w:t xml:space="preserve"> they have completed these stages we move on to consolidating the spelling patterns detailed in the National Curriculum for Key Stage 1.</w:t>
      </w:r>
      <w:r w:rsidR="00D070B2">
        <w:rPr>
          <w:lang w:val="en-US"/>
        </w:rPr>
        <w:t xml:space="preserve"> </w:t>
      </w:r>
      <w:r w:rsidR="00112E87">
        <w:rPr>
          <w:lang w:val="en-US"/>
        </w:rPr>
        <w:t xml:space="preserve">These spelling patterns form our Gold and Platinum levels of the spelling challenges. </w:t>
      </w:r>
      <w:r>
        <w:rPr>
          <w:lang w:val="en-US"/>
        </w:rPr>
        <w:t xml:space="preserve">To </w:t>
      </w:r>
      <w:r w:rsidR="00D070B2">
        <w:rPr>
          <w:lang w:val="en-US"/>
        </w:rPr>
        <w:t xml:space="preserve">move through the steps your child needs to spell correctly every word in the step, if they make any errors they repeat the same spellings in the following week. If a word has a capital letter on the spelling list, it is important that your child </w:t>
      </w:r>
      <w:proofErr w:type="gramStart"/>
      <w:r w:rsidR="00D070B2">
        <w:rPr>
          <w:lang w:val="en-US"/>
        </w:rPr>
        <w:t>spells</w:t>
      </w:r>
      <w:proofErr w:type="gramEnd"/>
      <w:r w:rsidR="00D070B2">
        <w:rPr>
          <w:lang w:val="en-US"/>
        </w:rPr>
        <w:t xml:space="preserve"> the word with a capital letter in their weekly spelling test.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070B2" w14:paraId="728E141A" w14:textId="77777777" w:rsidTr="00112E87">
        <w:tc>
          <w:tcPr>
            <w:tcW w:w="9016" w:type="dxa"/>
            <w:gridSpan w:val="5"/>
            <w:shd w:val="clear" w:color="auto" w:fill="FFC000"/>
          </w:tcPr>
          <w:p w14:paraId="6E634D01" w14:textId="037C91A2" w:rsidR="00D070B2" w:rsidRDefault="00112E87">
            <w:pPr>
              <w:rPr>
                <w:lang w:val="en-US"/>
              </w:rPr>
            </w:pPr>
            <w:r>
              <w:rPr>
                <w:lang w:val="en-US"/>
              </w:rPr>
              <w:t>Gold</w:t>
            </w:r>
            <w:r w:rsidR="00D070B2">
              <w:rPr>
                <w:lang w:val="en-US"/>
              </w:rPr>
              <w:t xml:space="preserve"> level</w:t>
            </w:r>
          </w:p>
        </w:tc>
      </w:tr>
      <w:tr w:rsidR="00D070B2" w14:paraId="59F16C53" w14:textId="77777777" w:rsidTr="00D070B2">
        <w:tc>
          <w:tcPr>
            <w:tcW w:w="1803" w:type="dxa"/>
          </w:tcPr>
          <w:p w14:paraId="4FA61A36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1</w:t>
            </w:r>
          </w:p>
        </w:tc>
        <w:tc>
          <w:tcPr>
            <w:tcW w:w="1803" w:type="dxa"/>
          </w:tcPr>
          <w:p w14:paraId="324871B2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2</w:t>
            </w:r>
          </w:p>
        </w:tc>
        <w:tc>
          <w:tcPr>
            <w:tcW w:w="1803" w:type="dxa"/>
          </w:tcPr>
          <w:p w14:paraId="203E789B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3</w:t>
            </w:r>
          </w:p>
        </w:tc>
        <w:tc>
          <w:tcPr>
            <w:tcW w:w="1803" w:type="dxa"/>
          </w:tcPr>
          <w:p w14:paraId="17A59BF7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4</w:t>
            </w:r>
          </w:p>
        </w:tc>
        <w:tc>
          <w:tcPr>
            <w:tcW w:w="1804" w:type="dxa"/>
          </w:tcPr>
          <w:p w14:paraId="475D1B69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5</w:t>
            </w:r>
          </w:p>
        </w:tc>
      </w:tr>
      <w:tr w:rsidR="00D070B2" w14:paraId="65503B95" w14:textId="77777777" w:rsidTr="00D070B2">
        <w:tc>
          <w:tcPr>
            <w:tcW w:w="1803" w:type="dxa"/>
          </w:tcPr>
          <w:p w14:paraId="00EC7D54" w14:textId="2DB971DB" w:rsidR="00D070B2" w:rsidRDefault="00112E87">
            <w:pPr>
              <w:rPr>
                <w:lang w:val="en-US"/>
              </w:rPr>
            </w:pPr>
            <w:r>
              <w:rPr>
                <w:lang w:val="en-US"/>
              </w:rPr>
              <w:t>off</w:t>
            </w:r>
          </w:p>
          <w:p w14:paraId="50459AEF" w14:textId="5D365417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well</w:t>
            </w:r>
          </w:p>
          <w:p w14:paraId="5E6E3D45" w14:textId="56B32592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miss</w:t>
            </w:r>
          </w:p>
          <w:p w14:paraId="0CEF908E" w14:textId="6CDFDBD2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buzz</w:t>
            </w:r>
          </w:p>
          <w:p w14:paraId="3E6D1F35" w14:textId="3A133850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back</w:t>
            </w:r>
          </w:p>
        </w:tc>
        <w:tc>
          <w:tcPr>
            <w:tcW w:w="1803" w:type="dxa"/>
          </w:tcPr>
          <w:p w14:paraId="455AD95B" w14:textId="361838D8" w:rsidR="00D070B2" w:rsidRDefault="00112E87">
            <w:pPr>
              <w:rPr>
                <w:lang w:val="en-US"/>
              </w:rPr>
            </w:pPr>
            <w:r>
              <w:rPr>
                <w:lang w:val="en-US"/>
              </w:rPr>
              <w:t>bank</w:t>
            </w:r>
          </w:p>
          <w:p w14:paraId="70BDD6BF" w14:textId="50F3123C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think</w:t>
            </w:r>
          </w:p>
          <w:p w14:paraId="19588485" w14:textId="23D91C98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sunk</w:t>
            </w:r>
          </w:p>
          <w:p w14:paraId="2A1F020D" w14:textId="0E3E4CDB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honk</w:t>
            </w:r>
          </w:p>
          <w:p w14:paraId="4DD01713" w14:textId="1FC24C45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chunk</w:t>
            </w:r>
          </w:p>
        </w:tc>
        <w:tc>
          <w:tcPr>
            <w:tcW w:w="1803" w:type="dxa"/>
          </w:tcPr>
          <w:p w14:paraId="245418FE" w14:textId="38AB2076" w:rsidR="00D070B2" w:rsidRDefault="00112E87">
            <w:pPr>
              <w:rPr>
                <w:lang w:val="en-US"/>
              </w:rPr>
            </w:pPr>
            <w:r>
              <w:rPr>
                <w:lang w:val="en-US"/>
              </w:rPr>
              <w:t>pocket</w:t>
            </w:r>
          </w:p>
          <w:p w14:paraId="67FD433E" w14:textId="341C7261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rabbit</w:t>
            </w:r>
          </w:p>
          <w:p w14:paraId="3808C4DB" w14:textId="2EBB2E19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carrot</w:t>
            </w:r>
          </w:p>
          <w:p w14:paraId="3443DB9C" w14:textId="549BC0F5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thunder</w:t>
            </w:r>
          </w:p>
          <w:p w14:paraId="280AC37A" w14:textId="01450F68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sunset</w:t>
            </w:r>
          </w:p>
        </w:tc>
        <w:tc>
          <w:tcPr>
            <w:tcW w:w="1803" w:type="dxa"/>
          </w:tcPr>
          <w:p w14:paraId="04334C57" w14:textId="0FAE644D" w:rsidR="00D070B2" w:rsidRDefault="00112E87">
            <w:pPr>
              <w:rPr>
                <w:lang w:val="en-US"/>
              </w:rPr>
            </w:pPr>
            <w:r>
              <w:rPr>
                <w:lang w:val="en-US"/>
              </w:rPr>
              <w:t>catch</w:t>
            </w:r>
          </w:p>
          <w:p w14:paraId="7415CAAC" w14:textId="3FA490FC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fetch</w:t>
            </w:r>
          </w:p>
          <w:p w14:paraId="07A6774A" w14:textId="40C9F34F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kitchen</w:t>
            </w:r>
          </w:p>
          <w:p w14:paraId="53EED777" w14:textId="2902C1AF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notch</w:t>
            </w:r>
          </w:p>
          <w:p w14:paraId="004B180C" w14:textId="7E0F57F7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hutch</w:t>
            </w:r>
          </w:p>
        </w:tc>
        <w:tc>
          <w:tcPr>
            <w:tcW w:w="1804" w:type="dxa"/>
          </w:tcPr>
          <w:p w14:paraId="2C5782DE" w14:textId="2A79BB35" w:rsidR="00D070B2" w:rsidRDefault="00112E87">
            <w:pPr>
              <w:rPr>
                <w:lang w:val="en-US"/>
              </w:rPr>
            </w:pPr>
            <w:r>
              <w:rPr>
                <w:lang w:val="en-US"/>
              </w:rPr>
              <w:t>have</w:t>
            </w:r>
          </w:p>
          <w:p w14:paraId="5C6EAE59" w14:textId="0876EC9E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give</w:t>
            </w:r>
          </w:p>
          <w:p w14:paraId="7493BFF1" w14:textId="72D9B543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live</w:t>
            </w:r>
          </w:p>
          <w:p w14:paraId="5FEE8413" w14:textId="6B266E48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gives</w:t>
            </w:r>
          </w:p>
          <w:p w14:paraId="3B8480DC" w14:textId="0B48D02D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lives</w:t>
            </w:r>
          </w:p>
        </w:tc>
      </w:tr>
      <w:tr w:rsidR="00D070B2" w14:paraId="616A4691" w14:textId="77777777" w:rsidTr="00D070B2">
        <w:tc>
          <w:tcPr>
            <w:tcW w:w="1803" w:type="dxa"/>
          </w:tcPr>
          <w:p w14:paraId="520A9DCB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6</w:t>
            </w:r>
          </w:p>
        </w:tc>
        <w:tc>
          <w:tcPr>
            <w:tcW w:w="1803" w:type="dxa"/>
          </w:tcPr>
          <w:p w14:paraId="7C544657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7</w:t>
            </w:r>
          </w:p>
        </w:tc>
        <w:tc>
          <w:tcPr>
            <w:tcW w:w="1803" w:type="dxa"/>
          </w:tcPr>
          <w:p w14:paraId="481B7064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8</w:t>
            </w:r>
          </w:p>
        </w:tc>
        <w:tc>
          <w:tcPr>
            <w:tcW w:w="1803" w:type="dxa"/>
          </w:tcPr>
          <w:p w14:paraId="5FB37EAC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9</w:t>
            </w:r>
          </w:p>
        </w:tc>
        <w:tc>
          <w:tcPr>
            <w:tcW w:w="1804" w:type="dxa"/>
          </w:tcPr>
          <w:p w14:paraId="040F7E3B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10</w:t>
            </w:r>
          </w:p>
        </w:tc>
      </w:tr>
      <w:tr w:rsidR="00D070B2" w14:paraId="2E78106A" w14:textId="77777777" w:rsidTr="00D070B2">
        <w:tc>
          <w:tcPr>
            <w:tcW w:w="1803" w:type="dxa"/>
          </w:tcPr>
          <w:p w14:paraId="6F40D891" w14:textId="37CBA6B1" w:rsidR="00952E69" w:rsidRDefault="00112E87">
            <w:pPr>
              <w:rPr>
                <w:lang w:val="en-US"/>
              </w:rPr>
            </w:pPr>
            <w:r>
              <w:rPr>
                <w:lang w:val="en-US"/>
              </w:rPr>
              <w:t>catches</w:t>
            </w:r>
          </w:p>
          <w:p w14:paraId="51639631" w14:textId="2529A91B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hatches</w:t>
            </w:r>
          </w:p>
          <w:p w14:paraId="001E18F9" w14:textId="58DEB91E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fetches</w:t>
            </w:r>
          </w:p>
          <w:p w14:paraId="47A0EBFC" w14:textId="2AD55EE4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spends</w:t>
            </w:r>
          </w:p>
          <w:p w14:paraId="4071E7A0" w14:textId="3FB43450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rocks</w:t>
            </w:r>
          </w:p>
        </w:tc>
        <w:tc>
          <w:tcPr>
            <w:tcW w:w="1803" w:type="dxa"/>
          </w:tcPr>
          <w:p w14:paraId="5F6BFADB" w14:textId="3E1FDD65" w:rsidR="00952E69" w:rsidRDefault="00112E87">
            <w:pPr>
              <w:rPr>
                <w:lang w:val="en-US"/>
              </w:rPr>
            </w:pPr>
            <w:r>
              <w:rPr>
                <w:lang w:val="en-US"/>
              </w:rPr>
              <w:t>hunting</w:t>
            </w:r>
          </w:p>
          <w:p w14:paraId="4C3F21C4" w14:textId="458DD599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hunted</w:t>
            </w:r>
          </w:p>
          <w:p w14:paraId="787BC724" w14:textId="5F81B853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hunter</w:t>
            </w:r>
          </w:p>
          <w:p w14:paraId="170BA03B" w14:textId="3D4A3D57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buzzing</w:t>
            </w:r>
          </w:p>
          <w:p w14:paraId="10455E36" w14:textId="3D537A09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buzzed</w:t>
            </w:r>
          </w:p>
        </w:tc>
        <w:tc>
          <w:tcPr>
            <w:tcW w:w="1803" w:type="dxa"/>
          </w:tcPr>
          <w:p w14:paraId="3A01FA1D" w14:textId="2CF21101" w:rsidR="00952E69" w:rsidRDefault="00112E87">
            <w:pPr>
              <w:rPr>
                <w:lang w:val="en-US"/>
              </w:rPr>
            </w:pPr>
            <w:r>
              <w:rPr>
                <w:lang w:val="en-US"/>
              </w:rPr>
              <w:t>grander</w:t>
            </w:r>
          </w:p>
          <w:p w14:paraId="374D7610" w14:textId="52883642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grandest</w:t>
            </w:r>
          </w:p>
          <w:p w14:paraId="315FFAC0" w14:textId="68D93947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fresher</w:t>
            </w:r>
          </w:p>
          <w:p w14:paraId="3FB4027D" w14:textId="68E11EB3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freshest</w:t>
            </w:r>
          </w:p>
          <w:p w14:paraId="5F2B7E44" w14:textId="4B425218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largest</w:t>
            </w:r>
          </w:p>
        </w:tc>
        <w:tc>
          <w:tcPr>
            <w:tcW w:w="1803" w:type="dxa"/>
          </w:tcPr>
          <w:p w14:paraId="1BCC0663" w14:textId="15AD43DA" w:rsidR="00952E69" w:rsidRDefault="00112E87">
            <w:pPr>
              <w:rPr>
                <w:lang w:val="en-US"/>
              </w:rPr>
            </w:pPr>
            <w:r>
              <w:rPr>
                <w:lang w:val="en-US"/>
              </w:rPr>
              <w:t>rain</w:t>
            </w:r>
          </w:p>
          <w:p w14:paraId="3AF5F83D" w14:textId="05531554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wait</w:t>
            </w:r>
          </w:p>
          <w:p w14:paraId="579852C2" w14:textId="44936084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paid</w:t>
            </w:r>
          </w:p>
          <w:p w14:paraId="4F935AAF" w14:textId="38AA084A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afraid</w:t>
            </w:r>
          </w:p>
          <w:p w14:paraId="6A100B43" w14:textId="7CCF0F4A" w:rsidR="00112E87" w:rsidRDefault="00112E87">
            <w:pPr>
              <w:rPr>
                <w:lang w:val="en-US"/>
              </w:rPr>
            </w:pPr>
            <w:r>
              <w:rPr>
                <w:lang w:val="en-US"/>
              </w:rPr>
              <w:t>train</w:t>
            </w:r>
          </w:p>
        </w:tc>
        <w:tc>
          <w:tcPr>
            <w:tcW w:w="1804" w:type="dxa"/>
          </w:tcPr>
          <w:p w14:paraId="7ECA3B2F" w14:textId="43AC678D" w:rsidR="00D070B2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join</w:t>
            </w:r>
          </w:p>
          <w:p w14:paraId="27F9B976" w14:textId="358C6B5F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coil</w:t>
            </w:r>
          </w:p>
          <w:p w14:paraId="3BA9673B" w14:textId="5EA2F108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soil</w:t>
            </w:r>
          </w:p>
          <w:p w14:paraId="1F9E5606" w14:textId="46AA4F44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point</w:t>
            </w:r>
          </w:p>
          <w:p w14:paraId="048CF3F7" w14:textId="089C9CF0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pointed</w:t>
            </w:r>
          </w:p>
        </w:tc>
      </w:tr>
      <w:tr w:rsidR="00112E87" w14:paraId="763D56F9" w14:textId="77777777" w:rsidTr="00D070B2">
        <w:tc>
          <w:tcPr>
            <w:tcW w:w="1803" w:type="dxa"/>
          </w:tcPr>
          <w:p w14:paraId="652A0928" w14:textId="65E8CE43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Level 11</w:t>
            </w:r>
          </w:p>
        </w:tc>
        <w:tc>
          <w:tcPr>
            <w:tcW w:w="1803" w:type="dxa"/>
          </w:tcPr>
          <w:p w14:paraId="18AE2FCE" w14:textId="4B192957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Level 12</w:t>
            </w:r>
          </w:p>
        </w:tc>
        <w:tc>
          <w:tcPr>
            <w:tcW w:w="1803" w:type="dxa"/>
          </w:tcPr>
          <w:p w14:paraId="6D6CB75E" w14:textId="762AA665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Level 12</w:t>
            </w:r>
          </w:p>
        </w:tc>
        <w:tc>
          <w:tcPr>
            <w:tcW w:w="1803" w:type="dxa"/>
          </w:tcPr>
          <w:p w14:paraId="7EC38090" w14:textId="4F2D19AD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Level 14</w:t>
            </w:r>
          </w:p>
        </w:tc>
        <w:tc>
          <w:tcPr>
            <w:tcW w:w="1804" w:type="dxa"/>
          </w:tcPr>
          <w:p w14:paraId="2D28186A" w14:textId="02DDD3A5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Level 15</w:t>
            </w:r>
          </w:p>
        </w:tc>
      </w:tr>
      <w:tr w:rsidR="00112E87" w14:paraId="3F0CC3CC" w14:textId="77777777" w:rsidTr="00D070B2">
        <w:tc>
          <w:tcPr>
            <w:tcW w:w="1803" w:type="dxa"/>
          </w:tcPr>
          <w:p w14:paraId="1B9076EF" w14:textId="37D597AE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made</w:t>
            </w:r>
          </w:p>
          <w:p w14:paraId="25E28330" w14:textId="72B4690D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came</w:t>
            </w:r>
          </w:p>
          <w:p w14:paraId="333F987D" w14:textId="1E9D4212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same</w:t>
            </w:r>
          </w:p>
          <w:p w14:paraId="4CC498A6" w14:textId="72412774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take</w:t>
            </w:r>
          </w:p>
          <w:p w14:paraId="1A142721" w14:textId="5FF5ADF7" w:rsidR="00112E87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safe</w:t>
            </w:r>
          </w:p>
        </w:tc>
        <w:tc>
          <w:tcPr>
            <w:tcW w:w="1803" w:type="dxa"/>
          </w:tcPr>
          <w:p w14:paraId="342321F2" w14:textId="105ED1FC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these</w:t>
            </w:r>
          </w:p>
          <w:p w14:paraId="4E9A7D50" w14:textId="43870EF5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theme</w:t>
            </w:r>
          </w:p>
          <w:p w14:paraId="35D22828" w14:textId="01705ADB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complete</w:t>
            </w:r>
          </w:p>
          <w:p w14:paraId="00667B4A" w14:textId="750CB0CE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compete</w:t>
            </w:r>
          </w:p>
          <w:p w14:paraId="122DEBAB" w14:textId="0E07D21C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delete</w:t>
            </w:r>
          </w:p>
        </w:tc>
        <w:tc>
          <w:tcPr>
            <w:tcW w:w="1803" w:type="dxa"/>
          </w:tcPr>
          <w:p w14:paraId="158D0C3A" w14:textId="22748449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Head</w:t>
            </w:r>
          </w:p>
          <w:p w14:paraId="5620C2DB" w14:textId="4F83262A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Bread</w:t>
            </w:r>
          </w:p>
          <w:p w14:paraId="7444AA1E" w14:textId="57A3775E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Meant</w:t>
            </w:r>
          </w:p>
          <w:p w14:paraId="05CDD6EE" w14:textId="56CA3346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Each</w:t>
            </w:r>
          </w:p>
          <w:p w14:paraId="06B6A7F6" w14:textId="5C1F805B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Read (present tense)</w:t>
            </w:r>
          </w:p>
        </w:tc>
        <w:tc>
          <w:tcPr>
            <w:tcW w:w="1803" w:type="dxa"/>
          </w:tcPr>
          <w:p w14:paraId="3F0E6B0C" w14:textId="253B09B5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blue</w:t>
            </w:r>
          </w:p>
          <w:p w14:paraId="5AE8FC83" w14:textId="6DDE1833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clue</w:t>
            </w:r>
          </w:p>
          <w:p w14:paraId="73473B58" w14:textId="62C9B737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true</w:t>
            </w:r>
          </w:p>
          <w:p w14:paraId="4F2495F2" w14:textId="1A63CA2F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rescue</w:t>
            </w:r>
          </w:p>
          <w:p w14:paraId="28563B9F" w14:textId="36BDF947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Tuesday</w:t>
            </w:r>
          </w:p>
        </w:tc>
        <w:tc>
          <w:tcPr>
            <w:tcW w:w="1804" w:type="dxa"/>
          </w:tcPr>
          <w:p w14:paraId="5BB34A28" w14:textId="1EEF995F" w:rsidR="00112E87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new</w:t>
            </w:r>
          </w:p>
          <w:p w14:paraId="2C549B19" w14:textId="476361E8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few</w:t>
            </w:r>
          </w:p>
          <w:p w14:paraId="29A1F48E" w14:textId="264389CA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grew</w:t>
            </w:r>
          </w:p>
          <w:p w14:paraId="43DC1C3B" w14:textId="380DFDA3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flew</w:t>
            </w:r>
          </w:p>
          <w:p w14:paraId="0F39FF88" w14:textId="1337915A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drew</w:t>
            </w:r>
          </w:p>
        </w:tc>
      </w:tr>
      <w:tr w:rsidR="004052EC" w14:paraId="656E6D20" w14:textId="77777777" w:rsidTr="00D070B2">
        <w:tc>
          <w:tcPr>
            <w:tcW w:w="1803" w:type="dxa"/>
          </w:tcPr>
          <w:p w14:paraId="3B64501C" w14:textId="71E39245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Level 16</w:t>
            </w:r>
          </w:p>
        </w:tc>
        <w:tc>
          <w:tcPr>
            <w:tcW w:w="1803" w:type="dxa"/>
          </w:tcPr>
          <w:p w14:paraId="126204DC" w14:textId="426F6098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Level 17</w:t>
            </w:r>
          </w:p>
        </w:tc>
        <w:tc>
          <w:tcPr>
            <w:tcW w:w="1803" w:type="dxa"/>
          </w:tcPr>
          <w:p w14:paraId="556138B9" w14:textId="45D9870D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Level 18</w:t>
            </w:r>
          </w:p>
        </w:tc>
        <w:tc>
          <w:tcPr>
            <w:tcW w:w="1803" w:type="dxa"/>
          </w:tcPr>
          <w:p w14:paraId="0DC9F205" w14:textId="451EE3C6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Level 19</w:t>
            </w:r>
          </w:p>
        </w:tc>
        <w:tc>
          <w:tcPr>
            <w:tcW w:w="1804" w:type="dxa"/>
          </w:tcPr>
          <w:p w14:paraId="17565102" w14:textId="2E33DF12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Level 20</w:t>
            </w:r>
          </w:p>
        </w:tc>
      </w:tr>
      <w:tr w:rsidR="004052EC" w14:paraId="7D3F27A5" w14:textId="77777777" w:rsidTr="00D070B2">
        <w:tc>
          <w:tcPr>
            <w:tcW w:w="1803" w:type="dxa"/>
          </w:tcPr>
          <w:p w14:paraId="551442F0" w14:textId="6FC9FDB2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author</w:t>
            </w:r>
          </w:p>
          <w:p w14:paraId="1AD77594" w14:textId="47EB9F84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August</w:t>
            </w:r>
          </w:p>
          <w:p w14:paraId="3F95A2EF" w14:textId="5DC93C03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dinosaur</w:t>
            </w:r>
          </w:p>
          <w:p w14:paraId="3B668F63" w14:textId="549E3EFF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astronaut</w:t>
            </w:r>
          </w:p>
          <w:p w14:paraId="7D45323E" w14:textId="16306215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autumn</w:t>
            </w:r>
          </w:p>
        </w:tc>
        <w:tc>
          <w:tcPr>
            <w:tcW w:w="1803" w:type="dxa"/>
          </w:tcPr>
          <w:p w14:paraId="3B9CB266" w14:textId="11900D87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bare</w:t>
            </w:r>
          </w:p>
          <w:p w14:paraId="784CC58A" w14:textId="58DED903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dare</w:t>
            </w:r>
          </w:p>
          <w:p w14:paraId="4067BD4D" w14:textId="4715A651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care</w:t>
            </w:r>
          </w:p>
          <w:p w14:paraId="2812D0F0" w14:textId="12D4DF53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share</w:t>
            </w:r>
          </w:p>
          <w:p w14:paraId="62A5619F" w14:textId="012D80F1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scared</w:t>
            </w:r>
          </w:p>
        </w:tc>
        <w:tc>
          <w:tcPr>
            <w:tcW w:w="1803" w:type="dxa"/>
          </w:tcPr>
          <w:p w14:paraId="7EF0B777" w14:textId="4C26598A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dolphin</w:t>
            </w:r>
          </w:p>
          <w:p w14:paraId="2514150E" w14:textId="4F2E684C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alphabet</w:t>
            </w:r>
          </w:p>
          <w:p w14:paraId="02E137E2" w14:textId="2F39CE7F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elephant</w:t>
            </w:r>
          </w:p>
          <w:p w14:paraId="109BDCD7" w14:textId="35B6D9C5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telephone</w:t>
            </w:r>
          </w:p>
          <w:p w14:paraId="7D9EED4B" w14:textId="5426F98C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photograph</w:t>
            </w:r>
          </w:p>
        </w:tc>
        <w:tc>
          <w:tcPr>
            <w:tcW w:w="1803" w:type="dxa"/>
          </w:tcPr>
          <w:p w14:paraId="550262F6" w14:textId="076AB72F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5 mixed spellings from gold level.</w:t>
            </w:r>
          </w:p>
        </w:tc>
        <w:tc>
          <w:tcPr>
            <w:tcW w:w="1804" w:type="dxa"/>
          </w:tcPr>
          <w:p w14:paraId="579B5600" w14:textId="24024A56" w:rsidR="004052EC" w:rsidRDefault="004052EC" w:rsidP="004052EC">
            <w:pPr>
              <w:rPr>
                <w:lang w:val="en-US"/>
              </w:rPr>
            </w:pPr>
            <w:r>
              <w:rPr>
                <w:lang w:val="en-US"/>
              </w:rPr>
              <w:t>5 mixed spellings from bronze, silver and gold level.</w:t>
            </w:r>
          </w:p>
        </w:tc>
      </w:tr>
    </w:tbl>
    <w:p w14:paraId="4F1A8980" w14:textId="52BB76E0" w:rsidR="00D070B2" w:rsidRDefault="00D070B2">
      <w:pPr>
        <w:rPr>
          <w:lang w:val="en-US"/>
        </w:rPr>
      </w:pPr>
    </w:p>
    <w:p w14:paraId="7CCC45FD" w14:textId="3DE408D4" w:rsidR="00B51DB5" w:rsidRDefault="00B51DB5">
      <w:pPr>
        <w:rPr>
          <w:lang w:val="en-US"/>
        </w:rPr>
      </w:pPr>
    </w:p>
    <w:p w14:paraId="7033729F" w14:textId="48E46A5D" w:rsidR="00B51DB5" w:rsidRDefault="00B51DB5">
      <w:pPr>
        <w:rPr>
          <w:lang w:val="en-US"/>
        </w:rPr>
      </w:pPr>
    </w:p>
    <w:p w14:paraId="7DD14D32" w14:textId="0618455F" w:rsidR="00B51DB5" w:rsidRDefault="00B51DB5">
      <w:pPr>
        <w:rPr>
          <w:lang w:val="en-US"/>
        </w:rPr>
      </w:pPr>
    </w:p>
    <w:p w14:paraId="6C2A057B" w14:textId="407EFA05" w:rsidR="00B51DB5" w:rsidRDefault="00B51DB5">
      <w:pPr>
        <w:rPr>
          <w:lang w:val="en-US"/>
        </w:rPr>
      </w:pPr>
    </w:p>
    <w:p w14:paraId="624A68F5" w14:textId="291F96E8" w:rsidR="00B51DB5" w:rsidRDefault="00B51DB5">
      <w:pPr>
        <w:rPr>
          <w:lang w:val="en-US"/>
        </w:rPr>
      </w:pPr>
    </w:p>
    <w:p w14:paraId="3BED063E" w14:textId="5FF37106" w:rsidR="00B51DB5" w:rsidRDefault="00B51DB5">
      <w:pPr>
        <w:rPr>
          <w:lang w:val="en-US"/>
        </w:rPr>
      </w:pPr>
    </w:p>
    <w:p w14:paraId="1943CA2D" w14:textId="6AEE3FEE" w:rsidR="00B51DB5" w:rsidRDefault="00B51DB5">
      <w:pPr>
        <w:rPr>
          <w:lang w:val="en-US"/>
        </w:rPr>
      </w:pPr>
    </w:p>
    <w:p w14:paraId="4D257AA1" w14:textId="3102EDE3" w:rsidR="00B51DB5" w:rsidRDefault="00B51DB5">
      <w:pPr>
        <w:rPr>
          <w:lang w:val="en-US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2E69" w14:paraId="203DBBE9" w14:textId="77777777" w:rsidTr="00112E87">
        <w:tc>
          <w:tcPr>
            <w:tcW w:w="9016" w:type="dxa"/>
            <w:gridSpan w:val="5"/>
            <w:shd w:val="clear" w:color="auto" w:fill="A6A6A6" w:themeFill="background1" w:themeFillShade="A6"/>
          </w:tcPr>
          <w:p w14:paraId="4819C8EB" w14:textId="4719C85D" w:rsidR="00952E69" w:rsidRDefault="00112E87" w:rsidP="00112E87">
            <w:pPr>
              <w:rPr>
                <w:lang w:val="en-US"/>
              </w:rPr>
            </w:pPr>
            <w:r>
              <w:rPr>
                <w:lang w:val="en-US"/>
              </w:rPr>
              <w:t>Platinum</w:t>
            </w:r>
            <w:r w:rsidR="00952E69">
              <w:rPr>
                <w:lang w:val="en-US"/>
              </w:rPr>
              <w:t xml:space="preserve"> level</w:t>
            </w:r>
          </w:p>
        </w:tc>
      </w:tr>
      <w:tr w:rsidR="00952E69" w14:paraId="79E1BE2B" w14:textId="77777777" w:rsidTr="00112E87">
        <w:tc>
          <w:tcPr>
            <w:tcW w:w="1803" w:type="dxa"/>
          </w:tcPr>
          <w:p w14:paraId="7B5E99A1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1</w:t>
            </w:r>
          </w:p>
        </w:tc>
        <w:tc>
          <w:tcPr>
            <w:tcW w:w="1803" w:type="dxa"/>
          </w:tcPr>
          <w:p w14:paraId="7738BA55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2</w:t>
            </w:r>
          </w:p>
        </w:tc>
        <w:tc>
          <w:tcPr>
            <w:tcW w:w="1803" w:type="dxa"/>
          </w:tcPr>
          <w:p w14:paraId="56515107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3</w:t>
            </w:r>
          </w:p>
        </w:tc>
        <w:tc>
          <w:tcPr>
            <w:tcW w:w="1803" w:type="dxa"/>
          </w:tcPr>
          <w:p w14:paraId="089E6704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4</w:t>
            </w:r>
          </w:p>
        </w:tc>
        <w:tc>
          <w:tcPr>
            <w:tcW w:w="1804" w:type="dxa"/>
          </w:tcPr>
          <w:p w14:paraId="3FE2C664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5</w:t>
            </w:r>
          </w:p>
        </w:tc>
      </w:tr>
      <w:tr w:rsidR="00952E69" w14:paraId="05301DB5" w14:textId="77777777" w:rsidTr="00112E87">
        <w:tc>
          <w:tcPr>
            <w:tcW w:w="1803" w:type="dxa"/>
          </w:tcPr>
          <w:p w14:paraId="0C8B793D" w14:textId="64CA4DCF" w:rsidR="00952E69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badge</w:t>
            </w:r>
          </w:p>
          <w:p w14:paraId="7337B465" w14:textId="4CDB84AE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edge</w:t>
            </w:r>
          </w:p>
          <w:p w14:paraId="3ED73BB3" w14:textId="496F874A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bridge</w:t>
            </w:r>
          </w:p>
          <w:p w14:paraId="4A6A19C1" w14:textId="367D937C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dodge</w:t>
            </w:r>
          </w:p>
          <w:p w14:paraId="26519C72" w14:textId="4C88A611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fudge</w:t>
            </w:r>
          </w:p>
        </w:tc>
        <w:tc>
          <w:tcPr>
            <w:tcW w:w="1803" w:type="dxa"/>
          </w:tcPr>
          <w:p w14:paraId="0B496FF5" w14:textId="39C4903E" w:rsidR="00952E69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age</w:t>
            </w:r>
          </w:p>
          <w:p w14:paraId="2CDCB6B9" w14:textId="5E701389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huge</w:t>
            </w:r>
          </w:p>
          <w:p w14:paraId="157BA33C" w14:textId="38D1D544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change</w:t>
            </w:r>
          </w:p>
          <w:p w14:paraId="7078E51F" w14:textId="008F4598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charge</w:t>
            </w:r>
          </w:p>
          <w:p w14:paraId="44D10CE3" w14:textId="6EBA04A2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village</w:t>
            </w:r>
          </w:p>
        </w:tc>
        <w:tc>
          <w:tcPr>
            <w:tcW w:w="1803" w:type="dxa"/>
          </w:tcPr>
          <w:p w14:paraId="7C595F42" w14:textId="44740BF7" w:rsidR="00952E69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gem</w:t>
            </w:r>
          </w:p>
          <w:p w14:paraId="2A94100F" w14:textId="22BDE0ED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giant</w:t>
            </w:r>
          </w:p>
          <w:p w14:paraId="66962E9E" w14:textId="194DC240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magic</w:t>
            </w:r>
          </w:p>
          <w:p w14:paraId="36FD6A1D" w14:textId="521A1BEF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energy</w:t>
            </w:r>
          </w:p>
          <w:p w14:paraId="02A735F1" w14:textId="16224492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giraffe</w:t>
            </w:r>
          </w:p>
        </w:tc>
        <w:tc>
          <w:tcPr>
            <w:tcW w:w="1803" w:type="dxa"/>
          </w:tcPr>
          <w:p w14:paraId="083FC7DA" w14:textId="24FF1262" w:rsidR="00952E69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jacket</w:t>
            </w:r>
          </w:p>
          <w:p w14:paraId="3E41732E" w14:textId="09E11D79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jet</w:t>
            </w:r>
          </w:p>
          <w:p w14:paraId="6574AA07" w14:textId="22A6FC83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jog</w:t>
            </w:r>
          </w:p>
          <w:p w14:paraId="70454F74" w14:textId="48B67C6F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join</w:t>
            </w:r>
          </w:p>
          <w:p w14:paraId="1CCE5689" w14:textId="2BD62FFB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adjust</w:t>
            </w:r>
          </w:p>
        </w:tc>
        <w:tc>
          <w:tcPr>
            <w:tcW w:w="1804" w:type="dxa"/>
          </w:tcPr>
          <w:p w14:paraId="4AFBBC65" w14:textId="73E7952F" w:rsidR="008412DB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race</w:t>
            </w:r>
          </w:p>
          <w:p w14:paraId="144090B5" w14:textId="1099E8C0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ice</w:t>
            </w:r>
          </w:p>
          <w:p w14:paraId="02512E80" w14:textId="617548AA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cell</w:t>
            </w:r>
          </w:p>
          <w:p w14:paraId="55E2EE88" w14:textId="7DEF939C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  <w:p w14:paraId="0DC622C2" w14:textId="4A77B76F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fancy</w:t>
            </w:r>
          </w:p>
        </w:tc>
      </w:tr>
      <w:tr w:rsidR="00952E69" w14:paraId="64D4C24F" w14:textId="77777777" w:rsidTr="00112E87">
        <w:tc>
          <w:tcPr>
            <w:tcW w:w="1803" w:type="dxa"/>
          </w:tcPr>
          <w:p w14:paraId="21F06932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6</w:t>
            </w:r>
          </w:p>
        </w:tc>
        <w:tc>
          <w:tcPr>
            <w:tcW w:w="1803" w:type="dxa"/>
          </w:tcPr>
          <w:p w14:paraId="1F005EBC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7</w:t>
            </w:r>
          </w:p>
        </w:tc>
        <w:tc>
          <w:tcPr>
            <w:tcW w:w="1803" w:type="dxa"/>
          </w:tcPr>
          <w:p w14:paraId="6C3F1548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8</w:t>
            </w:r>
          </w:p>
        </w:tc>
        <w:tc>
          <w:tcPr>
            <w:tcW w:w="1803" w:type="dxa"/>
          </w:tcPr>
          <w:p w14:paraId="4B2053D5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9</w:t>
            </w:r>
          </w:p>
        </w:tc>
        <w:tc>
          <w:tcPr>
            <w:tcW w:w="1804" w:type="dxa"/>
          </w:tcPr>
          <w:p w14:paraId="323CE2C7" w14:textId="77777777" w:rsidR="00952E69" w:rsidRDefault="00952E69" w:rsidP="00112E87">
            <w:pPr>
              <w:rPr>
                <w:lang w:val="en-US"/>
              </w:rPr>
            </w:pPr>
            <w:r>
              <w:rPr>
                <w:lang w:val="en-US"/>
              </w:rPr>
              <w:t>Level 10</w:t>
            </w:r>
          </w:p>
        </w:tc>
      </w:tr>
      <w:tr w:rsidR="00952E69" w14:paraId="691EF4B5" w14:textId="77777777" w:rsidTr="00112E87">
        <w:tc>
          <w:tcPr>
            <w:tcW w:w="1803" w:type="dxa"/>
          </w:tcPr>
          <w:p w14:paraId="23A0A653" w14:textId="0D2BE68D" w:rsidR="008412DB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knock</w:t>
            </w:r>
          </w:p>
          <w:p w14:paraId="6DA24D9D" w14:textId="51548ADE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know</w:t>
            </w:r>
          </w:p>
          <w:p w14:paraId="71D75114" w14:textId="3822A940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knee</w:t>
            </w:r>
          </w:p>
          <w:p w14:paraId="4EFEDBD7" w14:textId="658A1F94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gnat</w:t>
            </w:r>
          </w:p>
          <w:p w14:paraId="58950640" w14:textId="7E9B9E33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gnaw</w:t>
            </w:r>
          </w:p>
        </w:tc>
        <w:tc>
          <w:tcPr>
            <w:tcW w:w="1803" w:type="dxa"/>
          </w:tcPr>
          <w:p w14:paraId="07E53E26" w14:textId="66583BA5" w:rsidR="008412DB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write</w:t>
            </w:r>
          </w:p>
          <w:p w14:paraId="4F6D03D5" w14:textId="02FBB3B0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written</w:t>
            </w:r>
          </w:p>
          <w:p w14:paraId="597C753D" w14:textId="6B13BC40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wrote</w:t>
            </w:r>
          </w:p>
          <w:p w14:paraId="1F2094BA" w14:textId="2E605602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wrong</w:t>
            </w:r>
          </w:p>
          <w:p w14:paraId="52F01978" w14:textId="16051C79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wrap</w:t>
            </w:r>
          </w:p>
        </w:tc>
        <w:tc>
          <w:tcPr>
            <w:tcW w:w="1803" w:type="dxa"/>
          </w:tcPr>
          <w:p w14:paraId="698C99C0" w14:textId="1E783B54" w:rsidR="008412DB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table</w:t>
            </w:r>
          </w:p>
          <w:p w14:paraId="5A59B6F5" w14:textId="3396A1AB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apple</w:t>
            </w:r>
          </w:p>
          <w:p w14:paraId="7D7ADEA2" w14:textId="3AC16544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bottle</w:t>
            </w:r>
          </w:p>
          <w:p w14:paraId="25FEA161" w14:textId="703AC55E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little</w:t>
            </w:r>
          </w:p>
          <w:p w14:paraId="1B1437AE" w14:textId="742A2C44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middle</w:t>
            </w:r>
          </w:p>
        </w:tc>
        <w:tc>
          <w:tcPr>
            <w:tcW w:w="1803" w:type="dxa"/>
          </w:tcPr>
          <w:p w14:paraId="4331AB00" w14:textId="0F74350A" w:rsidR="008412DB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camel</w:t>
            </w:r>
          </w:p>
          <w:p w14:paraId="3AF40D35" w14:textId="574BE6AC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tunnel</w:t>
            </w:r>
          </w:p>
          <w:p w14:paraId="369910FA" w14:textId="654FAF17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squirrel</w:t>
            </w:r>
          </w:p>
          <w:p w14:paraId="764DEB10" w14:textId="16E0C9AE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travel</w:t>
            </w:r>
          </w:p>
          <w:p w14:paraId="5DF59E14" w14:textId="1F9481CC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towel</w:t>
            </w:r>
          </w:p>
        </w:tc>
        <w:tc>
          <w:tcPr>
            <w:tcW w:w="1804" w:type="dxa"/>
          </w:tcPr>
          <w:p w14:paraId="174AA459" w14:textId="092CF10B" w:rsidR="008412DB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cry</w:t>
            </w:r>
          </w:p>
          <w:p w14:paraId="7FC0E5BE" w14:textId="067E693D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try</w:t>
            </w:r>
          </w:p>
          <w:p w14:paraId="0342220A" w14:textId="366CFC68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reply</w:t>
            </w:r>
          </w:p>
          <w:p w14:paraId="68F0A712" w14:textId="77777777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July</w:t>
            </w:r>
          </w:p>
          <w:p w14:paraId="6B063B54" w14:textId="48C4779C" w:rsidR="004052EC" w:rsidRDefault="004052EC" w:rsidP="00112E87">
            <w:pPr>
              <w:rPr>
                <w:lang w:val="en-US"/>
              </w:rPr>
            </w:pPr>
            <w:r>
              <w:rPr>
                <w:lang w:val="en-US"/>
              </w:rPr>
              <w:t>dry</w:t>
            </w:r>
          </w:p>
        </w:tc>
      </w:tr>
      <w:tr w:rsidR="008412DB" w14:paraId="19B1B428" w14:textId="77777777" w:rsidTr="00112E87">
        <w:tc>
          <w:tcPr>
            <w:tcW w:w="1803" w:type="dxa"/>
          </w:tcPr>
          <w:p w14:paraId="639EB2DF" w14:textId="77777777" w:rsidR="008412DB" w:rsidRDefault="008412DB" w:rsidP="00112E87">
            <w:pPr>
              <w:rPr>
                <w:lang w:val="en-US"/>
              </w:rPr>
            </w:pPr>
            <w:r>
              <w:rPr>
                <w:lang w:val="en-US"/>
              </w:rPr>
              <w:t>Level 11</w:t>
            </w:r>
          </w:p>
        </w:tc>
        <w:tc>
          <w:tcPr>
            <w:tcW w:w="1803" w:type="dxa"/>
          </w:tcPr>
          <w:p w14:paraId="5A40FD29" w14:textId="77777777" w:rsidR="008412DB" w:rsidRDefault="008412DB" w:rsidP="00112E87">
            <w:pPr>
              <w:rPr>
                <w:lang w:val="en-US"/>
              </w:rPr>
            </w:pPr>
            <w:r>
              <w:rPr>
                <w:lang w:val="en-US"/>
              </w:rPr>
              <w:t>Level 12</w:t>
            </w:r>
          </w:p>
        </w:tc>
        <w:tc>
          <w:tcPr>
            <w:tcW w:w="1803" w:type="dxa"/>
          </w:tcPr>
          <w:p w14:paraId="0A3CFA2B" w14:textId="77777777" w:rsidR="008412DB" w:rsidRDefault="008412DB" w:rsidP="00112E87">
            <w:pPr>
              <w:rPr>
                <w:lang w:val="en-US"/>
              </w:rPr>
            </w:pPr>
            <w:r>
              <w:rPr>
                <w:lang w:val="en-US"/>
              </w:rPr>
              <w:t>Level 13</w:t>
            </w:r>
          </w:p>
        </w:tc>
        <w:tc>
          <w:tcPr>
            <w:tcW w:w="1803" w:type="dxa"/>
          </w:tcPr>
          <w:p w14:paraId="60560927" w14:textId="77777777" w:rsidR="008412DB" w:rsidRDefault="008412DB" w:rsidP="00112E87">
            <w:pPr>
              <w:rPr>
                <w:lang w:val="en-US"/>
              </w:rPr>
            </w:pPr>
            <w:r>
              <w:rPr>
                <w:lang w:val="en-US"/>
              </w:rPr>
              <w:t>Level 14</w:t>
            </w:r>
          </w:p>
        </w:tc>
        <w:tc>
          <w:tcPr>
            <w:tcW w:w="1804" w:type="dxa"/>
          </w:tcPr>
          <w:p w14:paraId="5FAA0C96" w14:textId="77777777" w:rsidR="008412DB" w:rsidRDefault="008412DB" w:rsidP="00112E87">
            <w:pPr>
              <w:rPr>
                <w:lang w:val="en-US"/>
              </w:rPr>
            </w:pPr>
            <w:r>
              <w:rPr>
                <w:lang w:val="en-US"/>
              </w:rPr>
              <w:t>Level 15</w:t>
            </w:r>
          </w:p>
        </w:tc>
      </w:tr>
      <w:tr w:rsidR="008412DB" w14:paraId="25510FCF" w14:textId="77777777" w:rsidTr="00112E87">
        <w:tc>
          <w:tcPr>
            <w:tcW w:w="1803" w:type="dxa"/>
          </w:tcPr>
          <w:p w14:paraId="11CAAD8A" w14:textId="3AB658A5" w:rsidR="008412DB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copied</w:t>
            </w:r>
          </w:p>
          <w:p w14:paraId="31AA7BEE" w14:textId="4F1E338F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copier</w:t>
            </w:r>
          </w:p>
          <w:p w14:paraId="2610FFC4" w14:textId="3233DA65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happier</w:t>
            </w:r>
          </w:p>
          <w:p w14:paraId="7A52D196" w14:textId="41DBA37C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happiest</w:t>
            </w:r>
          </w:p>
          <w:p w14:paraId="7F7FF3EC" w14:textId="17E8FBF6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copying</w:t>
            </w:r>
          </w:p>
        </w:tc>
        <w:tc>
          <w:tcPr>
            <w:tcW w:w="1803" w:type="dxa"/>
          </w:tcPr>
          <w:p w14:paraId="22E91215" w14:textId="07F4DE5B" w:rsidR="008412DB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hiking</w:t>
            </w:r>
          </w:p>
          <w:p w14:paraId="3B794507" w14:textId="047AC40D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hiked</w:t>
            </w:r>
          </w:p>
          <w:p w14:paraId="7DE9EFBC" w14:textId="3B7005A8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hiker</w:t>
            </w:r>
          </w:p>
          <w:p w14:paraId="337D148E" w14:textId="1F495770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nicer</w:t>
            </w:r>
          </w:p>
          <w:p w14:paraId="55980816" w14:textId="75298A9B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nicest</w:t>
            </w:r>
          </w:p>
        </w:tc>
        <w:tc>
          <w:tcPr>
            <w:tcW w:w="1803" w:type="dxa"/>
          </w:tcPr>
          <w:p w14:paraId="5BE16866" w14:textId="3479D7E1" w:rsidR="008412DB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humming</w:t>
            </w:r>
          </w:p>
          <w:p w14:paraId="65D4F075" w14:textId="5AE08AC5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hummed</w:t>
            </w:r>
          </w:p>
          <w:p w14:paraId="2E173D1A" w14:textId="2FB1C961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dropping</w:t>
            </w:r>
          </w:p>
          <w:p w14:paraId="79BD2654" w14:textId="3026C04E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dropped</w:t>
            </w:r>
          </w:p>
          <w:p w14:paraId="0F117168" w14:textId="406FFFFD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sadder</w:t>
            </w:r>
          </w:p>
        </w:tc>
        <w:tc>
          <w:tcPr>
            <w:tcW w:w="1803" w:type="dxa"/>
          </w:tcPr>
          <w:p w14:paraId="5AE92613" w14:textId="2D53F5F3" w:rsidR="008412DB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all</w:t>
            </w:r>
          </w:p>
          <w:p w14:paraId="229960CF" w14:textId="26C20544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always</w:t>
            </w:r>
          </w:p>
          <w:p w14:paraId="1AA53266" w14:textId="0164D79B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call</w:t>
            </w:r>
          </w:p>
          <w:p w14:paraId="14149255" w14:textId="0127AD4D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walk</w:t>
            </w:r>
          </w:p>
          <w:p w14:paraId="2B385AFB" w14:textId="51DFCB31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talk</w:t>
            </w:r>
          </w:p>
        </w:tc>
        <w:tc>
          <w:tcPr>
            <w:tcW w:w="1804" w:type="dxa"/>
          </w:tcPr>
          <w:p w14:paraId="329ED7BD" w14:textId="2ECC78A5" w:rsidR="008412DB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other</w:t>
            </w:r>
          </w:p>
          <w:p w14:paraId="76A115D1" w14:textId="51F9A5E1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mother</w:t>
            </w:r>
          </w:p>
          <w:p w14:paraId="4494D514" w14:textId="3972191E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brother</w:t>
            </w:r>
          </w:p>
          <w:p w14:paraId="7DF66108" w14:textId="0AECF33F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nothing</w:t>
            </w:r>
          </w:p>
          <w:p w14:paraId="2C070B81" w14:textId="503ACBAF" w:rsidR="001B63FF" w:rsidRDefault="001B63FF" w:rsidP="00112E87">
            <w:pPr>
              <w:rPr>
                <w:lang w:val="en-US"/>
              </w:rPr>
            </w:pPr>
            <w:r>
              <w:rPr>
                <w:lang w:val="en-US"/>
              </w:rPr>
              <w:t>Monday</w:t>
            </w:r>
          </w:p>
        </w:tc>
      </w:tr>
      <w:tr w:rsidR="001B63FF" w14:paraId="02D40A0A" w14:textId="77777777" w:rsidTr="00112E87">
        <w:tc>
          <w:tcPr>
            <w:tcW w:w="1803" w:type="dxa"/>
          </w:tcPr>
          <w:p w14:paraId="00DEF226" w14:textId="6244434C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Level 16</w:t>
            </w:r>
          </w:p>
        </w:tc>
        <w:tc>
          <w:tcPr>
            <w:tcW w:w="1803" w:type="dxa"/>
          </w:tcPr>
          <w:p w14:paraId="03FC4458" w14:textId="30BED4CD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Level 17</w:t>
            </w:r>
          </w:p>
        </w:tc>
        <w:tc>
          <w:tcPr>
            <w:tcW w:w="1803" w:type="dxa"/>
          </w:tcPr>
          <w:p w14:paraId="7FD6A1B5" w14:textId="14C1C131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Level 18</w:t>
            </w:r>
          </w:p>
        </w:tc>
        <w:tc>
          <w:tcPr>
            <w:tcW w:w="1803" w:type="dxa"/>
          </w:tcPr>
          <w:p w14:paraId="68069BDD" w14:textId="38643829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Level 19</w:t>
            </w:r>
          </w:p>
        </w:tc>
        <w:tc>
          <w:tcPr>
            <w:tcW w:w="1804" w:type="dxa"/>
          </w:tcPr>
          <w:p w14:paraId="609658A8" w14:textId="056F0A70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Level 20</w:t>
            </w:r>
          </w:p>
        </w:tc>
      </w:tr>
      <w:tr w:rsidR="001B63FF" w14:paraId="349B2EF1" w14:textId="77777777" w:rsidTr="00112E87">
        <w:tc>
          <w:tcPr>
            <w:tcW w:w="1803" w:type="dxa"/>
          </w:tcPr>
          <w:p w14:paraId="537F0401" w14:textId="101EC7AC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want</w:t>
            </w:r>
          </w:p>
          <w:p w14:paraId="118EC1EB" w14:textId="1CCEEF60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watch</w:t>
            </w:r>
          </w:p>
          <w:p w14:paraId="1CA9E849" w14:textId="1E23165C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wander</w:t>
            </w:r>
          </w:p>
          <w:p w14:paraId="5439F7C5" w14:textId="7524AC19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quantity</w:t>
            </w:r>
          </w:p>
          <w:p w14:paraId="67120128" w14:textId="4E0908C9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squash</w:t>
            </w:r>
          </w:p>
        </w:tc>
        <w:tc>
          <w:tcPr>
            <w:tcW w:w="1803" w:type="dxa"/>
          </w:tcPr>
          <w:p w14:paraId="0B027966" w14:textId="4A87A109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word</w:t>
            </w:r>
          </w:p>
          <w:p w14:paraId="3677BED1" w14:textId="4FC7DAB1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world</w:t>
            </w:r>
          </w:p>
          <w:p w14:paraId="04A42EF2" w14:textId="64E9CF64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work</w:t>
            </w:r>
          </w:p>
          <w:p w14:paraId="1D749A77" w14:textId="058DD1EC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worm</w:t>
            </w:r>
          </w:p>
          <w:p w14:paraId="38C33C6A" w14:textId="1E271EBD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worth</w:t>
            </w:r>
          </w:p>
        </w:tc>
        <w:tc>
          <w:tcPr>
            <w:tcW w:w="1803" w:type="dxa"/>
          </w:tcPr>
          <w:p w14:paraId="67B0221A" w14:textId="392899C8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can’t</w:t>
            </w:r>
          </w:p>
          <w:p w14:paraId="2C4620F5" w14:textId="73A2B8BE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didn’t</w:t>
            </w:r>
          </w:p>
          <w:p w14:paraId="3A243B44" w14:textId="125F3301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hasn’t</w:t>
            </w:r>
          </w:p>
          <w:p w14:paraId="3D2FF8E4" w14:textId="01DDA9E6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couldn’t</w:t>
            </w:r>
          </w:p>
          <w:p w14:paraId="34F18307" w14:textId="26A837F5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it’s</w:t>
            </w:r>
          </w:p>
        </w:tc>
        <w:tc>
          <w:tcPr>
            <w:tcW w:w="1803" w:type="dxa"/>
          </w:tcPr>
          <w:p w14:paraId="303C7930" w14:textId="16703E74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5 mixed spellings from Platinum level.</w:t>
            </w:r>
          </w:p>
        </w:tc>
        <w:tc>
          <w:tcPr>
            <w:tcW w:w="1804" w:type="dxa"/>
          </w:tcPr>
          <w:p w14:paraId="1B01F185" w14:textId="6B18AF9F" w:rsidR="001B63FF" w:rsidRDefault="001B63FF" w:rsidP="001B63FF">
            <w:pPr>
              <w:rPr>
                <w:lang w:val="en-US"/>
              </w:rPr>
            </w:pPr>
            <w:r>
              <w:rPr>
                <w:lang w:val="en-US"/>
              </w:rPr>
              <w:t>5 mixed spellings from bronze and silver, gold and platinum level.</w:t>
            </w:r>
          </w:p>
        </w:tc>
      </w:tr>
    </w:tbl>
    <w:p w14:paraId="31D837AA" w14:textId="77777777" w:rsidR="00952E69" w:rsidRPr="00D070B2" w:rsidRDefault="00952E69">
      <w:pPr>
        <w:rPr>
          <w:lang w:val="en-US"/>
        </w:rPr>
      </w:pPr>
    </w:p>
    <w:sectPr w:rsidR="00952E69" w:rsidRPr="00D07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0B2"/>
    <w:rsid w:val="00005DCB"/>
    <w:rsid w:val="00112E87"/>
    <w:rsid w:val="001B63FF"/>
    <w:rsid w:val="00270639"/>
    <w:rsid w:val="004052EC"/>
    <w:rsid w:val="008412DB"/>
    <w:rsid w:val="00952E69"/>
    <w:rsid w:val="009D4A1B"/>
    <w:rsid w:val="009D6955"/>
    <w:rsid w:val="00B51DB5"/>
    <w:rsid w:val="00D070B2"/>
    <w:rsid w:val="00E7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789B"/>
  <w15:chartTrackingRefBased/>
  <w15:docId w15:val="{35B13930-CDF4-4C4C-99F4-4AD15766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5D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D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31677275F1FC40BBECB5F3CE241F7F" ma:contentTypeVersion="11" ma:contentTypeDescription="Create a new document." ma:contentTypeScope="" ma:versionID="894d205324cac0af41ffaae2d0574844">
  <xsd:schema xmlns:xsd="http://www.w3.org/2001/XMLSchema" xmlns:xs="http://www.w3.org/2001/XMLSchema" xmlns:p="http://schemas.microsoft.com/office/2006/metadata/properties" xmlns:ns3="02d5a64e-40c6-44e7-b031-3204bea526b9" xmlns:ns4="9eb35c37-a0b9-4e0a-81e4-a1a14460ff0e" targetNamespace="http://schemas.microsoft.com/office/2006/metadata/properties" ma:root="true" ma:fieldsID="5a0c881347d3f30d65e003fc11a47967" ns3:_="" ns4:_="">
    <xsd:import namespace="02d5a64e-40c6-44e7-b031-3204bea526b9"/>
    <xsd:import namespace="9eb35c37-a0b9-4e0a-81e4-a1a14460ff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5a64e-40c6-44e7-b031-3204bea52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35c37-a0b9-4e0a-81e4-a1a14460ff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3C2B8B-DC7E-4C4C-9B76-CDB39E86D3F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eb35c37-a0b9-4e0a-81e4-a1a14460ff0e"/>
    <ds:schemaRef ds:uri="02d5a64e-40c6-44e7-b031-3204bea526b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B144082-B840-4EEA-BDD2-459C16D3E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C5FED5-EFB6-40A7-A816-9C665954DD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d5a64e-40c6-44e7-b031-3204bea526b9"/>
    <ds:schemaRef ds:uri="9eb35c37-a0b9-4e0a-81e4-a1a14460ff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5D3FEE03</Template>
  <TotalTime>0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Palmer</dc:creator>
  <cp:keywords/>
  <dc:description/>
  <cp:lastModifiedBy>Sarah Palmer</cp:lastModifiedBy>
  <cp:revision>2</cp:revision>
  <cp:lastPrinted>2019-12-09T11:15:00Z</cp:lastPrinted>
  <dcterms:created xsi:type="dcterms:W3CDTF">2019-12-09T11:31:00Z</dcterms:created>
  <dcterms:modified xsi:type="dcterms:W3CDTF">2019-12-09T11:31:00Z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0x010100CD31677275F1FC40BBECB5F3CE241F7F</vt:lpwstr>
  </property>
</Properties>
</file>