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960F3C" w14:textId="7643FF8B" w:rsidR="00A35C83" w:rsidRDefault="00D070B2">
      <w:pPr>
        <w:rPr>
          <w:lang w:val="en-US"/>
        </w:rPr>
      </w:pPr>
      <w:r>
        <w:rPr>
          <w:lang w:val="en-US"/>
        </w:rPr>
        <w:t>Sp</w:t>
      </w:r>
      <w:r w:rsidR="00A35C83">
        <w:rPr>
          <w:lang w:val="en-US"/>
        </w:rPr>
        <w:t>elling challenges in Lower Key Stage 2</w:t>
      </w:r>
    </w:p>
    <w:p w14:paraId="56D342FE" w14:textId="13195FF6" w:rsidR="00D070B2" w:rsidRDefault="00D070B2">
      <w:pPr>
        <w:rPr>
          <w:lang w:val="en-US"/>
        </w:rPr>
      </w:pPr>
      <w:r>
        <w:rPr>
          <w:lang w:val="en-US"/>
        </w:rPr>
        <w:t>This year in</w:t>
      </w:r>
      <w:r w:rsidR="00A35C83">
        <w:rPr>
          <w:lang w:val="en-US"/>
        </w:rPr>
        <w:t xml:space="preserve"> Lower</w:t>
      </w:r>
      <w:r>
        <w:rPr>
          <w:lang w:val="en-US"/>
        </w:rPr>
        <w:t xml:space="preserve"> Key Stage </w:t>
      </w:r>
      <w:r w:rsidR="00A35C83">
        <w:rPr>
          <w:lang w:val="en-US"/>
        </w:rPr>
        <w:t>2</w:t>
      </w:r>
      <w:r w:rsidR="00270639">
        <w:rPr>
          <w:lang w:val="en-US"/>
        </w:rPr>
        <w:t>,</w:t>
      </w:r>
      <w:r>
        <w:rPr>
          <w:lang w:val="en-US"/>
        </w:rPr>
        <w:t xml:space="preserve"> we are working hard to help the children learn to spell the common exception words as set out in the National Curriculum. To do this we have created a spelling challenge. There are different levels within our challenge we beg</w:t>
      </w:r>
      <w:r w:rsidR="00004E35">
        <w:rPr>
          <w:lang w:val="en-US"/>
        </w:rPr>
        <w:t>in at bronze level, which has 15</w:t>
      </w:r>
      <w:r>
        <w:rPr>
          <w:lang w:val="en-US"/>
        </w:rPr>
        <w:t xml:space="preserve"> steps to move through, they then progress to silver </w:t>
      </w:r>
      <w:r w:rsidR="00004E35">
        <w:rPr>
          <w:lang w:val="en-US"/>
        </w:rPr>
        <w:t>level, which has 15</w:t>
      </w:r>
      <w:r>
        <w:rPr>
          <w:lang w:val="en-US"/>
        </w:rPr>
        <w:t xml:space="preserve"> steps. To move through the steps your child needs to spell correctly every word in the step, if they make any errors they repeat the same spellings in the following week. If a word has a capital letter on the spelling list, it is important that your child spells the word with a capital letter in their weekly spelling test.</w:t>
      </w:r>
    </w:p>
    <w:p w14:paraId="01BDEE15" w14:textId="77777777" w:rsidR="00D070B2" w:rsidRDefault="00D070B2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D070B2" w14:paraId="728E141A" w14:textId="77777777" w:rsidTr="00952E69">
        <w:tc>
          <w:tcPr>
            <w:tcW w:w="9016" w:type="dxa"/>
            <w:gridSpan w:val="5"/>
            <w:shd w:val="clear" w:color="auto" w:fill="FFD966" w:themeFill="accent4" w:themeFillTint="99"/>
          </w:tcPr>
          <w:p w14:paraId="6E634D01" w14:textId="77777777" w:rsidR="00D070B2" w:rsidRDefault="00D070B2">
            <w:pPr>
              <w:rPr>
                <w:lang w:val="en-US"/>
              </w:rPr>
            </w:pPr>
            <w:r>
              <w:rPr>
                <w:lang w:val="en-US"/>
              </w:rPr>
              <w:t>Bronze level</w:t>
            </w:r>
          </w:p>
        </w:tc>
      </w:tr>
      <w:tr w:rsidR="00D070B2" w14:paraId="59F16C53" w14:textId="77777777" w:rsidTr="00D070B2">
        <w:tc>
          <w:tcPr>
            <w:tcW w:w="1803" w:type="dxa"/>
          </w:tcPr>
          <w:p w14:paraId="4FA61A36" w14:textId="77777777" w:rsidR="00D070B2" w:rsidRDefault="00D070B2">
            <w:pPr>
              <w:rPr>
                <w:lang w:val="en-US"/>
              </w:rPr>
            </w:pPr>
            <w:r>
              <w:rPr>
                <w:lang w:val="en-US"/>
              </w:rPr>
              <w:t>Level 1</w:t>
            </w:r>
          </w:p>
        </w:tc>
        <w:tc>
          <w:tcPr>
            <w:tcW w:w="1803" w:type="dxa"/>
          </w:tcPr>
          <w:p w14:paraId="324871B2" w14:textId="77777777" w:rsidR="00D070B2" w:rsidRDefault="00D070B2">
            <w:pPr>
              <w:rPr>
                <w:lang w:val="en-US"/>
              </w:rPr>
            </w:pPr>
            <w:r>
              <w:rPr>
                <w:lang w:val="en-US"/>
              </w:rPr>
              <w:t>Level 2</w:t>
            </w:r>
          </w:p>
        </w:tc>
        <w:tc>
          <w:tcPr>
            <w:tcW w:w="1803" w:type="dxa"/>
          </w:tcPr>
          <w:p w14:paraId="203E789B" w14:textId="77777777" w:rsidR="00D070B2" w:rsidRDefault="00D070B2">
            <w:pPr>
              <w:rPr>
                <w:lang w:val="en-US"/>
              </w:rPr>
            </w:pPr>
            <w:r>
              <w:rPr>
                <w:lang w:val="en-US"/>
              </w:rPr>
              <w:t>Level 3</w:t>
            </w:r>
          </w:p>
        </w:tc>
        <w:tc>
          <w:tcPr>
            <w:tcW w:w="1803" w:type="dxa"/>
          </w:tcPr>
          <w:p w14:paraId="17A59BF7" w14:textId="77777777" w:rsidR="00D070B2" w:rsidRDefault="00D070B2">
            <w:pPr>
              <w:rPr>
                <w:lang w:val="en-US"/>
              </w:rPr>
            </w:pPr>
            <w:r>
              <w:rPr>
                <w:lang w:val="en-US"/>
              </w:rPr>
              <w:t>L</w:t>
            </w:r>
            <w:bookmarkStart w:id="0" w:name="_GoBack"/>
            <w:bookmarkEnd w:id="0"/>
            <w:r>
              <w:rPr>
                <w:lang w:val="en-US"/>
              </w:rPr>
              <w:t>evel 4</w:t>
            </w:r>
          </w:p>
        </w:tc>
        <w:tc>
          <w:tcPr>
            <w:tcW w:w="1804" w:type="dxa"/>
          </w:tcPr>
          <w:p w14:paraId="475D1B69" w14:textId="77777777" w:rsidR="00D070B2" w:rsidRDefault="00D070B2">
            <w:pPr>
              <w:rPr>
                <w:lang w:val="en-US"/>
              </w:rPr>
            </w:pPr>
            <w:r>
              <w:rPr>
                <w:lang w:val="en-US"/>
              </w:rPr>
              <w:t>Level 5</w:t>
            </w:r>
          </w:p>
        </w:tc>
      </w:tr>
      <w:tr w:rsidR="00D070B2" w14:paraId="65503B95" w14:textId="77777777" w:rsidTr="00D070B2">
        <w:tc>
          <w:tcPr>
            <w:tcW w:w="1803" w:type="dxa"/>
          </w:tcPr>
          <w:p w14:paraId="56FC6FE7" w14:textId="0B24490E" w:rsidR="00D070B2" w:rsidRDefault="00881056">
            <w:pPr>
              <w:rPr>
                <w:lang w:val="en-US"/>
              </w:rPr>
            </w:pPr>
            <w:r>
              <w:rPr>
                <w:lang w:val="en-US"/>
              </w:rPr>
              <w:t>h</w:t>
            </w:r>
            <w:r w:rsidR="00F935C9">
              <w:rPr>
                <w:lang w:val="en-US"/>
              </w:rPr>
              <w:t>ouse            be</w:t>
            </w:r>
          </w:p>
          <w:p w14:paraId="733266C3" w14:textId="5B836B89" w:rsidR="00F935C9" w:rsidRDefault="00881056">
            <w:pPr>
              <w:rPr>
                <w:lang w:val="en-US"/>
              </w:rPr>
            </w:pPr>
            <w:r>
              <w:rPr>
                <w:lang w:val="en-US"/>
              </w:rPr>
              <w:t>f</w:t>
            </w:r>
            <w:r w:rsidR="00F935C9">
              <w:rPr>
                <w:lang w:val="en-US"/>
              </w:rPr>
              <w:t>ull</w:t>
            </w:r>
          </w:p>
          <w:p w14:paraId="6173A0BB" w14:textId="6680254B" w:rsidR="00F935C9" w:rsidRDefault="00881056">
            <w:pPr>
              <w:rPr>
                <w:lang w:val="en-US"/>
              </w:rPr>
            </w:pPr>
            <w:r>
              <w:rPr>
                <w:lang w:val="en-US"/>
              </w:rPr>
              <w:t>p</w:t>
            </w:r>
            <w:r w:rsidR="00F935C9">
              <w:rPr>
                <w:lang w:val="en-US"/>
              </w:rPr>
              <w:t>ull</w:t>
            </w:r>
          </w:p>
          <w:p w14:paraId="6C0F3141" w14:textId="39BAA8B9" w:rsidR="00F935C9" w:rsidRDefault="00881056">
            <w:pPr>
              <w:rPr>
                <w:lang w:val="en-US"/>
              </w:rPr>
            </w:pPr>
            <w:r>
              <w:rPr>
                <w:lang w:val="en-US"/>
              </w:rPr>
              <w:t>p</w:t>
            </w:r>
            <w:r w:rsidR="00F935C9">
              <w:rPr>
                <w:lang w:val="en-US"/>
              </w:rPr>
              <w:t>ut</w:t>
            </w:r>
          </w:p>
          <w:p w14:paraId="399C3D64" w14:textId="6591C70F" w:rsidR="00F935C9" w:rsidRDefault="00881056">
            <w:pPr>
              <w:rPr>
                <w:lang w:val="en-US"/>
              </w:rPr>
            </w:pPr>
            <w:r>
              <w:rPr>
                <w:lang w:val="en-US"/>
              </w:rPr>
              <w:t>p</w:t>
            </w:r>
            <w:r w:rsidR="00F935C9">
              <w:rPr>
                <w:lang w:val="en-US"/>
              </w:rPr>
              <w:t>ush</w:t>
            </w:r>
          </w:p>
          <w:p w14:paraId="3E6D1F35" w14:textId="797AE47D" w:rsidR="00F935C9" w:rsidRDefault="00F935C9">
            <w:pPr>
              <w:rPr>
                <w:lang w:val="en-US"/>
              </w:rPr>
            </w:pPr>
            <w:r>
              <w:rPr>
                <w:lang w:val="en-US"/>
              </w:rPr>
              <w:t>of</w:t>
            </w:r>
          </w:p>
        </w:tc>
        <w:tc>
          <w:tcPr>
            <w:tcW w:w="1803" w:type="dxa"/>
          </w:tcPr>
          <w:p w14:paraId="1E5621BD" w14:textId="27FB948A" w:rsidR="00D070B2" w:rsidRDefault="00881056">
            <w:pPr>
              <w:rPr>
                <w:lang w:val="en-US"/>
              </w:rPr>
            </w:pPr>
            <w:r>
              <w:rPr>
                <w:lang w:val="en-US"/>
              </w:rPr>
              <w:t>w</w:t>
            </w:r>
            <w:r w:rsidR="00764AC2">
              <w:rPr>
                <w:lang w:val="en-US"/>
              </w:rPr>
              <w:t>ere          says</w:t>
            </w:r>
          </w:p>
          <w:p w14:paraId="3886CFC4" w14:textId="5CBA3136" w:rsidR="00764AC2" w:rsidRDefault="00881056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  <w:r w:rsidR="00764AC2">
              <w:rPr>
                <w:lang w:val="en-US"/>
              </w:rPr>
              <w:t>y</w:t>
            </w:r>
          </w:p>
          <w:p w14:paraId="19013B75" w14:textId="36F69866" w:rsidR="00764AC2" w:rsidRDefault="00881056">
            <w:pPr>
              <w:rPr>
                <w:lang w:val="en-US"/>
              </w:rPr>
            </w:pPr>
            <w:r>
              <w:rPr>
                <w:lang w:val="en-US"/>
              </w:rPr>
              <w:t>w</w:t>
            </w:r>
            <w:r w:rsidR="00764AC2">
              <w:rPr>
                <w:lang w:val="en-US"/>
              </w:rPr>
              <w:t>here</w:t>
            </w:r>
          </w:p>
          <w:p w14:paraId="21FE10D7" w14:textId="683A18C8" w:rsidR="00764AC2" w:rsidRDefault="00881056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="00764AC2">
              <w:rPr>
                <w:lang w:val="en-US"/>
              </w:rPr>
              <w:t>ome</w:t>
            </w:r>
          </w:p>
          <w:p w14:paraId="1015CAF2" w14:textId="4C4C4A17" w:rsidR="00764AC2" w:rsidRDefault="00881056">
            <w:pPr>
              <w:rPr>
                <w:lang w:val="en-US"/>
              </w:rPr>
            </w:pPr>
            <w:r>
              <w:rPr>
                <w:lang w:val="en-US"/>
              </w:rPr>
              <w:t>s</w:t>
            </w:r>
            <w:r w:rsidR="00764AC2">
              <w:rPr>
                <w:lang w:val="en-US"/>
              </w:rPr>
              <w:t>ome</w:t>
            </w:r>
          </w:p>
          <w:p w14:paraId="4DD01713" w14:textId="1E124C9A" w:rsidR="00764AC2" w:rsidRDefault="00764AC2">
            <w:pPr>
              <w:rPr>
                <w:lang w:val="en-US"/>
              </w:rPr>
            </w:pPr>
            <w:r>
              <w:rPr>
                <w:lang w:val="en-US"/>
              </w:rPr>
              <w:t>once</w:t>
            </w:r>
          </w:p>
        </w:tc>
        <w:tc>
          <w:tcPr>
            <w:tcW w:w="1803" w:type="dxa"/>
          </w:tcPr>
          <w:p w14:paraId="4F1F37AA" w14:textId="1C23377A" w:rsidR="00D070B2" w:rsidRDefault="00881056">
            <w:pPr>
              <w:rPr>
                <w:lang w:val="en-US"/>
              </w:rPr>
            </w:pPr>
            <w:r>
              <w:rPr>
                <w:lang w:val="en-US"/>
              </w:rPr>
              <w:t>o</w:t>
            </w:r>
            <w:r w:rsidR="00764AC2">
              <w:rPr>
                <w:lang w:val="en-US"/>
              </w:rPr>
              <w:t>ur        said</w:t>
            </w:r>
          </w:p>
          <w:p w14:paraId="605CB8DE" w14:textId="735C02BB" w:rsidR="00764AC2" w:rsidRDefault="00881056">
            <w:pPr>
              <w:rPr>
                <w:lang w:val="en-US"/>
              </w:rPr>
            </w:pPr>
            <w:r>
              <w:rPr>
                <w:lang w:val="en-US"/>
              </w:rPr>
              <w:t>h</w:t>
            </w:r>
            <w:r w:rsidR="00764AC2">
              <w:rPr>
                <w:lang w:val="en-US"/>
              </w:rPr>
              <w:t>is</w:t>
            </w:r>
          </w:p>
          <w:p w14:paraId="55506BBD" w14:textId="0C574488" w:rsidR="00764AC2" w:rsidRDefault="00881056">
            <w:pPr>
              <w:rPr>
                <w:lang w:val="en-US"/>
              </w:rPr>
            </w:pPr>
            <w:r>
              <w:rPr>
                <w:lang w:val="en-US"/>
              </w:rPr>
              <w:t>h</w:t>
            </w:r>
            <w:r w:rsidR="00764AC2">
              <w:rPr>
                <w:lang w:val="en-US"/>
              </w:rPr>
              <w:t>ere</w:t>
            </w:r>
          </w:p>
          <w:p w14:paraId="03E06EC7" w14:textId="7CD155D9" w:rsidR="00764AC2" w:rsidRDefault="00881056">
            <w:pPr>
              <w:rPr>
                <w:lang w:val="en-US"/>
              </w:rPr>
            </w:pPr>
            <w:r>
              <w:rPr>
                <w:lang w:val="en-US"/>
              </w:rPr>
              <w:t>y</w:t>
            </w:r>
            <w:r w:rsidR="00764AC2">
              <w:rPr>
                <w:lang w:val="en-US"/>
              </w:rPr>
              <w:t>our</w:t>
            </w:r>
          </w:p>
          <w:p w14:paraId="3274E99E" w14:textId="5421FD48" w:rsidR="00764AC2" w:rsidRDefault="00881056">
            <w:pPr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="00764AC2">
              <w:rPr>
                <w:lang w:val="en-US"/>
              </w:rPr>
              <w:t>here</w:t>
            </w:r>
          </w:p>
          <w:p w14:paraId="280AC37A" w14:textId="2CCD4A6E" w:rsidR="00764AC2" w:rsidRDefault="00764AC2">
            <w:pPr>
              <w:rPr>
                <w:lang w:val="en-US"/>
              </w:rPr>
            </w:pPr>
            <w:r>
              <w:rPr>
                <w:lang w:val="en-US"/>
              </w:rPr>
              <w:t>school</w:t>
            </w:r>
          </w:p>
        </w:tc>
        <w:tc>
          <w:tcPr>
            <w:tcW w:w="1803" w:type="dxa"/>
          </w:tcPr>
          <w:p w14:paraId="4E568B68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door</w:t>
            </w:r>
          </w:p>
          <w:p w14:paraId="21D7729F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floor</w:t>
            </w:r>
          </w:p>
          <w:p w14:paraId="1533D856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poor</w:t>
            </w:r>
          </w:p>
          <w:p w14:paraId="1F8D7A00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because</w:t>
            </w:r>
          </w:p>
          <w:p w14:paraId="56C9A52B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find</w:t>
            </w:r>
          </w:p>
          <w:p w14:paraId="004B180C" w14:textId="7F782555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half</w:t>
            </w:r>
          </w:p>
        </w:tc>
        <w:tc>
          <w:tcPr>
            <w:tcW w:w="1804" w:type="dxa"/>
          </w:tcPr>
          <w:p w14:paraId="74E365B4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kind</w:t>
            </w:r>
          </w:p>
          <w:p w14:paraId="2C4387A0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mind</w:t>
            </w:r>
          </w:p>
          <w:p w14:paraId="0B82CE7C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behind</w:t>
            </w:r>
          </w:p>
          <w:p w14:paraId="07BD0B15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child</w:t>
            </w:r>
          </w:p>
          <w:p w14:paraId="273DA2E6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children</w:t>
            </w:r>
          </w:p>
          <w:p w14:paraId="3B8480DC" w14:textId="740FB6CC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money</w:t>
            </w:r>
          </w:p>
        </w:tc>
      </w:tr>
      <w:tr w:rsidR="00D070B2" w14:paraId="616A4691" w14:textId="77777777" w:rsidTr="00D070B2">
        <w:tc>
          <w:tcPr>
            <w:tcW w:w="1803" w:type="dxa"/>
          </w:tcPr>
          <w:p w14:paraId="520A9DCB" w14:textId="77777777" w:rsidR="00D070B2" w:rsidRDefault="00D070B2">
            <w:pPr>
              <w:rPr>
                <w:lang w:val="en-US"/>
              </w:rPr>
            </w:pPr>
            <w:r>
              <w:rPr>
                <w:lang w:val="en-US"/>
              </w:rPr>
              <w:t>Level 6</w:t>
            </w:r>
          </w:p>
        </w:tc>
        <w:tc>
          <w:tcPr>
            <w:tcW w:w="1803" w:type="dxa"/>
          </w:tcPr>
          <w:p w14:paraId="7C544657" w14:textId="77777777" w:rsidR="00D070B2" w:rsidRDefault="00D070B2">
            <w:pPr>
              <w:rPr>
                <w:lang w:val="en-US"/>
              </w:rPr>
            </w:pPr>
            <w:r>
              <w:rPr>
                <w:lang w:val="en-US"/>
              </w:rPr>
              <w:t>Level 7</w:t>
            </w:r>
          </w:p>
        </w:tc>
        <w:tc>
          <w:tcPr>
            <w:tcW w:w="1803" w:type="dxa"/>
          </w:tcPr>
          <w:p w14:paraId="481B7064" w14:textId="77777777" w:rsidR="00D070B2" w:rsidRDefault="00D070B2">
            <w:pPr>
              <w:rPr>
                <w:lang w:val="en-US"/>
              </w:rPr>
            </w:pPr>
            <w:r>
              <w:rPr>
                <w:lang w:val="en-US"/>
              </w:rPr>
              <w:t>Level 8</w:t>
            </w:r>
          </w:p>
        </w:tc>
        <w:tc>
          <w:tcPr>
            <w:tcW w:w="1803" w:type="dxa"/>
          </w:tcPr>
          <w:p w14:paraId="5FB37EAC" w14:textId="77777777" w:rsidR="00D070B2" w:rsidRDefault="00D070B2">
            <w:pPr>
              <w:rPr>
                <w:lang w:val="en-US"/>
              </w:rPr>
            </w:pPr>
            <w:r>
              <w:rPr>
                <w:lang w:val="en-US"/>
              </w:rPr>
              <w:t>Level 9</w:t>
            </w:r>
          </w:p>
        </w:tc>
        <w:tc>
          <w:tcPr>
            <w:tcW w:w="1804" w:type="dxa"/>
          </w:tcPr>
          <w:p w14:paraId="040F7E3B" w14:textId="77777777" w:rsidR="00D070B2" w:rsidRDefault="00D070B2">
            <w:pPr>
              <w:rPr>
                <w:lang w:val="en-US"/>
              </w:rPr>
            </w:pPr>
            <w:r>
              <w:rPr>
                <w:lang w:val="en-US"/>
              </w:rPr>
              <w:t>Level 10</w:t>
            </w:r>
          </w:p>
        </w:tc>
      </w:tr>
      <w:tr w:rsidR="00D070B2" w14:paraId="2E78106A" w14:textId="77777777" w:rsidTr="00A35C83">
        <w:trPr>
          <w:trHeight w:val="958"/>
        </w:trPr>
        <w:tc>
          <w:tcPr>
            <w:tcW w:w="1803" w:type="dxa"/>
          </w:tcPr>
          <w:p w14:paraId="445F7F5F" w14:textId="77777777" w:rsidR="00952E69" w:rsidRDefault="00A35C83">
            <w:pPr>
              <w:rPr>
                <w:lang w:val="en-US"/>
              </w:rPr>
            </w:pPr>
            <w:r>
              <w:rPr>
                <w:lang w:val="en-US"/>
              </w:rPr>
              <w:t>wild</w:t>
            </w:r>
          </w:p>
          <w:p w14:paraId="017E47E8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climb</w:t>
            </w:r>
          </w:p>
          <w:p w14:paraId="749F5A96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most</w:t>
            </w:r>
          </w:p>
          <w:p w14:paraId="01166E3D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only</w:t>
            </w:r>
          </w:p>
          <w:p w14:paraId="257C177E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both</w:t>
            </w:r>
          </w:p>
          <w:p w14:paraId="4071E7A0" w14:textId="31775970" w:rsidR="00F935C9" w:rsidRDefault="00F935C9">
            <w:pPr>
              <w:rPr>
                <w:lang w:val="en-US"/>
              </w:rPr>
            </w:pPr>
            <w:r>
              <w:rPr>
                <w:lang w:val="en-US"/>
              </w:rPr>
              <w:t>friend</w:t>
            </w:r>
          </w:p>
        </w:tc>
        <w:tc>
          <w:tcPr>
            <w:tcW w:w="1803" w:type="dxa"/>
          </w:tcPr>
          <w:p w14:paraId="37286421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old</w:t>
            </w:r>
          </w:p>
          <w:p w14:paraId="25F407A3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cold</w:t>
            </w:r>
          </w:p>
          <w:p w14:paraId="5D1A60AB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gold</w:t>
            </w:r>
          </w:p>
          <w:p w14:paraId="41CB7676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hold</w:t>
            </w:r>
          </w:p>
          <w:p w14:paraId="33024C5C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told</w:t>
            </w:r>
          </w:p>
          <w:p w14:paraId="10455E36" w14:textId="4D276123" w:rsidR="00A35C83" w:rsidRDefault="00A35C83">
            <w:pPr>
              <w:rPr>
                <w:lang w:val="en-US"/>
              </w:rPr>
            </w:pPr>
            <w:r w:rsidRPr="00004E35">
              <w:rPr>
                <w:highlight w:val="yellow"/>
                <w:lang w:val="en-US"/>
              </w:rPr>
              <w:t>Mrs</w:t>
            </w:r>
            <w:r w:rsidR="00F935C9" w:rsidRPr="00004E35">
              <w:rPr>
                <w:highlight w:val="yellow"/>
                <w:lang w:val="en-US"/>
              </w:rPr>
              <w:t>/</w:t>
            </w:r>
            <w:proofErr w:type="spellStart"/>
            <w:r w:rsidR="00F935C9" w:rsidRPr="00004E35">
              <w:rPr>
                <w:highlight w:val="yellow"/>
                <w:lang w:val="en-US"/>
              </w:rPr>
              <w:t>Mr</w:t>
            </w:r>
            <w:proofErr w:type="spellEnd"/>
          </w:p>
        </w:tc>
        <w:tc>
          <w:tcPr>
            <w:tcW w:w="1803" w:type="dxa"/>
          </w:tcPr>
          <w:p w14:paraId="526FB659" w14:textId="1BBC7765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every</w:t>
            </w:r>
          </w:p>
          <w:p w14:paraId="4384F536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great</w:t>
            </w:r>
          </w:p>
          <w:p w14:paraId="67A676FF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break</w:t>
            </w:r>
          </w:p>
          <w:p w14:paraId="4180CA93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steak</w:t>
            </w:r>
          </w:p>
          <w:p w14:paraId="6A8DBCBB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pretty</w:t>
            </w:r>
          </w:p>
          <w:p w14:paraId="5F2B7E44" w14:textId="3A7C955A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parents</w:t>
            </w:r>
          </w:p>
        </w:tc>
        <w:tc>
          <w:tcPr>
            <w:tcW w:w="1803" w:type="dxa"/>
          </w:tcPr>
          <w:p w14:paraId="6FAF4113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beautiful</w:t>
            </w:r>
          </w:p>
          <w:p w14:paraId="08A8E2A0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after</w:t>
            </w:r>
          </w:p>
          <w:p w14:paraId="47C9CC7D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fast</w:t>
            </w:r>
          </w:p>
          <w:p w14:paraId="54F8C91D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 xml:space="preserve">past </w:t>
            </w:r>
          </w:p>
          <w:p w14:paraId="6B4EAB33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father</w:t>
            </w:r>
          </w:p>
          <w:p w14:paraId="6A100B43" w14:textId="14B642C4" w:rsidR="00A35C83" w:rsidRDefault="00A35C83">
            <w:pPr>
              <w:rPr>
                <w:lang w:val="en-US"/>
              </w:rPr>
            </w:pPr>
            <w:r w:rsidRPr="00004E35">
              <w:rPr>
                <w:highlight w:val="yellow"/>
                <w:lang w:val="en-US"/>
              </w:rPr>
              <w:t>Christmas</w:t>
            </w:r>
          </w:p>
        </w:tc>
        <w:tc>
          <w:tcPr>
            <w:tcW w:w="1804" w:type="dxa"/>
          </w:tcPr>
          <w:p w14:paraId="22075828" w14:textId="77777777" w:rsidR="00D070B2" w:rsidRDefault="00A35C83">
            <w:pPr>
              <w:rPr>
                <w:lang w:val="en-US"/>
              </w:rPr>
            </w:pPr>
            <w:r>
              <w:rPr>
                <w:lang w:val="en-US"/>
              </w:rPr>
              <w:t>class</w:t>
            </w:r>
          </w:p>
          <w:p w14:paraId="2D58D232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grass</w:t>
            </w:r>
          </w:p>
          <w:p w14:paraId="17DEF510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pass</w:t>
            </w:r>
          </w:p>
          <w:p w14:paraId="21478063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plant</w:t>
            </w:r>
          </w:p>
          <w:p w14:paraId="4687F10C" w14:textId="7777777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path</w:t>
            </w:r>
          </w:p>
          <w:p w14:paraId="048CF3F7" w14:textId="4AFB3270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everybody</w:t>
            </w:r>
          </w:p>
        </w:tc>
      </w:tr>
      <w:tr w:rsidR="00A35C83" w14:paraId="31A3584F" w14:textId="77777777" w:rsidTr="00A35C83">
        <w:trPr>
          <w:trHeight w:val="311"/>
        </w:trPr>
        <w:tc>
          <w:tcPr>
            <w:tcW w:w="1803" w:type="dxa"/>
          </w:tcPr>
          <w:p w14:paraId="4A9E448A" w14:textId="650C5419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Level 11</w:t>
            </w:r>
          </w:p>
        </w:tc>
        <w:tc>
          <w:tcPr>
            <w:tcW w:w="1803" w:type="dxa"/>
          </w:tcPr>
          <w:p w14:paraId="34B84AA9" w14:textId="175096AA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Level 12</w:t>
            </w:r>
          </w:p>
        </w:tc>
        <w:tc>
          <w:tcPr>
            <w:tcW w:w="1803" w:type="dxa"/>
          </w:tcPr>
          <w:p w14:paraId="1D14F7C9" w14:textId="1E5A3E4C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Level 13</w:t>
            </w:r>
          </w:p>
        </w:tc>
        <w:tc>
          <w:tcPr>
            <w:tcW w:w="1803" w:type="dxa"/>
          </w:tcPr>
          <w:p w14:paraId="48728AF3" w14:textId="46DEA3A2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Level 14</w:t>
            </w:r>
          </w:p>
        </w:tc>
        <w:tc>
          <w:tcPr>
            <w:tcW w:w="1804" w:type="dxa"/>
          </w:tcPr>
          <w:p w14:paraId="6D495734" w14:textId="77907005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Level 15</w:t>
            </w:r>
          </w:p>
        </w:tc>
      </w:tr>
      <w:tr w:rsidR="00A35C83" w14:paraId="162623B1" w14:textId="77777777" w:rsidTr="00A35C83">
        <w:trPr>
          <w:trHeight w:val="958"/>
        </w:trPr>
        <w:tc>
          <w:tcPr>
            <w:tcW w:w="1803" w:type="dxa"/>
          </w:tcPr>
          <w:p w14:paraId="4CF042D7" w14:textId="1FCD3068" w:rsidR="00A35C83" w:rsidRDefault="00DC5ED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  <w:r w:rsidR="00A35C83">
              <w:rPr>
                <w:lang w:val="en-US"/>
              </w:rPr>
              <w:t>ath</w:t>
            </w:r>
          </w:p>
          <w:p w14:paraId="1AE062A3" w14:textId="49ABDFAA" w:rsidR="00A35C83" w:rsidRDefault="00DC5EDA">
            <w:pPr>
              <w:rPr>
                <w:lang w:val="en-US"/>
              </w:rPr>
            </w:pPr>
            <w:r>
              <w:rPr>
                <w:lang w:val="en-US"/>
              </w:rPr>
              <w:t>h</w:t>
            </w:r>
            <w:r w:rsidR="00A35C83">
              <w:rPr>
                <w:lang w:val="en-US"/>
              </w:rPr>
              <w:t>our</w:t>
            </w:r>
          </w:p>
          <w:p w14:paraId="0F450B70" w14:textId="77F6CA7F" w:rsidR="00A35C83" w:rsidRDefault="00DC5EDA">
            <w:pPr>
              <w:rPr>
                <w:lang w:val="en-US"/>
              </w:rPr>
            </w:pPr>
            <w:r>
              <w:rPr>
                <w:lang w:val="en-US"/>
              </w:rPr>
              <w:t>m</w:t>
            </w:r>
            <w:r w:rsidR="00A35C83">
              <w:rPr>
                <w:lang w:val="en-US"/>
              </w:rPr>
              <w:t xml:space="preserve">ove </w:t>
            </w:r>
          </w:p>
          <w:p w14:paraId="44C8A628" w14:textId="5A1914EF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prove</w:t>
            </w:r>
          </w:p>
          <w:p w14:paraId="13B7B568" w14:textId="21CABDD8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improve</w:t>
            </w:r>
          </w:p>
          <w:p w14:paraId="0EEF5CB8" w14:textId="3C832E17" w:rsidR="00A35C83" w:rsidRDefault="00DA736F">
            <w:pPr>
              <w:rPr>
                <w:lang w:val="en-US"/>
              </w:rPr>
            </w:pPr>
            <w:r>
              <w:rPr>
                <w:lang w:val="en-US"/>
              </w:rPr>
              <w:t>even</w:t>
            </w:r>
          </w:p>
        </w:tc>
        <w:tc>
          <w:tcPr>
            <w:tcW w:w="1803" w:type="dxa"/>
          </w:tcPr>
          <w:p w14:paraId="68A64DC2" w14:textId="5BD965A1" w:rsidR="00A35C83" w:rsidRDefault="00DC5EDA">
            <w:pPr>
              <w:rPr>
                <w:lang w:val="en-US"/>
              </w:rPr>
            </w:pPr>
            <w:r>
              <w:rPr>
                <w:lang w:val="en-US"/>
              </w:rPr>
              <w:t>s</w:t>
            </w:r>
            <w:r w:rsidR="00A35C83">
              <w:rPr>
                <w:lang w:val="en-US"/>
              </w:rPr>
              <w:t>ure</w:t>
            </w:r>
          </w:p>
          <w:p w14:paraId="07124689" w14:textId="265D260F" w:rsidR="00A35C83" w:rsidRDefault="00DC5EDA">
            <w:pPr>
              <w:rPr>
                <w:lang w:val="en-US"/>
              </w:rPr>
            </w:pPr>
            <w:r>
              <w:rPr>
                <w:lang w:val="en-US"/>
              </w:rPr>
              <w:t>s</w:t>
            </w:r>
            <w:r w:rsidR="00A35C83">
              <w:rPr>
                <w:lang w:val="en-US"/>
              </w:rPr>
              <w:t>ugar</w:t>
            </w:r>
          </w:p>
          <w:p w14:paraId="324EFE02" w14:textId="768D0DE5" w:rsidR="00A35C83" w:rsidRDefault="00DC5EDA">
            <w:pPr>
              <w:rPr>
                <w:lang w:val="en-US"/>
              </w:rPr>
            </w:pPr>
            <w:r>
              <w:rPr>
                <w:lang w:val="en-US"/>
              </w:rPr>
              <w:t>e</w:t>
            </w:r>
            <w:r w:rsidR="00A35C83">
              <w:rPr>
                <w:lang w:val="en-US"/>
              </w:rPr>
              <w:t>ye</w:t>
            </w:r>
          </w:p>
          <w:p w14:paraId="04FE2BE5" w14:textId="5F67A7CE" w:rsidR="00A35C83" w:rsidRDefault="00DC5EDA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="00A35C83">
              <w:rPr>
                <w:lang w:val="en-US"/>
              </w:rPr>
              <w:t>ould</w:t>
            </w:r>
          </w:p>
          <w:p w14:paraId="25D10FEC" w14:textId="243CA6E1" w:rsidR="00A35C83" w:rsidRDefault="00DC5EDA">
            <w:pPr>
              <w:rPr>
                <w:lang w:val="en-US"/>
              </w:rPr>
            </w:pPr>
            <w:r>
              <w:rPr>
                <w:lang w:val="en-US"/>
              </w:rPr>
              <w:t>s</w:t>
            </w:r>
            <w:r w:rsidR="00A35C83">
              <w:rPr>
                <w:lang w:val="en-US"/>
              </w:rPr>
              <w:t>hould</w:t>
            </w:r>
          </w:p>
          <w:p w14:paraId="0FC4C607" w14:textId="4F853467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where</w:t>
            </w:r>
          </w:p>
        </w:tc>
        <w:tc>
          <w:tcPr>
            <w:tcW w:w="1803" w:type="dxa"/>
          </w:tcPr>
          <w:p w14:paraId="75103B82" w14:textId="6E78E728" w:rsidR="00A35C83" w:rsidRDefault="00FB5855">
            <w:pPr>
              <w:rPr>
                <w:lang w:val="en-US"/>
              </w:rPr>
            </w:pPr>
            <w:r>
              <w:rPr>
                <w:lang w:val="en-US"/>
              </w:rPr>
              <w:t>w</w:t>
            </w:r>
            <w:r w:rsidR="00A35C83">
              <w:rPr>
                <w:lang w:val="en-US"/>
              </w:rPr>
              <w:t>ould</w:t>
            </w:r>
          </w:p>
          <w:p w14:paraId="016BA320" w14:textId="7D5DE992" w:rsidR="00A35C83" w:rsidRDefault="00FB5855">
            <w:pPr>
              <w:rPr>
                <w:lang w:val="en-US"/>
              </w:rPr>
            </w:pPr>
            <w:r>
              <w:rPr>
                <w:lang w:val="en-US"/>
              </w:rPr>
              <w:t>w</w:t>
            </w:r>
            <w:r w:rsidR="00A35C83">
              <w:rPr>
                <w:lang w:val="en-US"/>
              </w:rPr>
              <w:t>ho</w:t>
            </w:r>
          </w:p>
          <w:p w14:paraId="352E3D26" w14:textId="3F21997B" w:rsidR="00A35C83" w:rsidRDefault="00FB5855">
            <w:pPr>
              <w:rPr>
                <w:lang w:val="en-US"/>
              </w:rPr>
            </w:pPr>
            <w:r>
              <w:rPr>
                <w:lang w:val="en-US"/>
              </w:rPr>
              <w:t>w</w:t>
            </w:r>
            <w:r w:rsidR="00A35C83">
              <w:rPr>
                <w:lang w:val="en-US"/>
              </w:rPr>
              <w:t>hole</w:t>
            </w:r>
          </w:p>
          <w:p w14:paraId="47E4CAB8" w14:textId="576F1C5B" w:rsidR="00A35C83" w:rsidRDefault="00FB5855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  <w:r w:rsidR="00A35C83">
              <w:rPr>
                <w:lang w:val="en-US"/>
              </w:rPr>
              <w:t>ny</w:t>
            </w:r>
          </w:p>
          <w:p w14:paraId="3D186D06" w14:textId="5501B2D1" w:rsidR="00A35C83" w:rsidRDefault="00FB5855">
            <w:pPr>
              <w:rPr>
                <w:lang w:val="en-US"/>
              </w:rPr>
            </w:pPr>
            <w:r>
              <w:rPr>
                <w:lang w:val="en-US"/>
              </w:rPr>
              <w:t>m</w:t>
            </w:r>
            <w:r w:rsidR="00A35C83">
              <w:rPr>
                <w:lang w:val="en-US"/>
              </w:rPr>
              <w:t>any</w:t>
            </w:r>
          </w:p>
          <w:p w14:paraId="0AEDC374" w14:textId="33DA4E5E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there</w:t>
            </w:r>
          </w:p>
        </w:tc>
        <w:tc>
          <w:tcPr>
            <w:tcW w:w="1803" w:type="dxa"/>
          </w:tcPr>
          <w:p w14:paraId="15BC205D" w14:textId="33F56B85" w:rsidR="00A35C83" w:rsidRDefault="00FB5855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="00A35C83">
              <w:rPr>
                <w:lang w:val="en-US"/>
              </w:rPr>
              <w:t>lothes</w:t>
            </w:r>
          </w:p>
          <w:p w14:paraId="71914E91" w14:textId="4D2410FB" w:rsidR="00A35C83" w:rsidRDefault="00FB5855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  <w:r w:rsidR="00A35C83">
              <w:rPr>
                <w:lang w:val="en-US"/>
              </w:rPr>
              <w:t>usy</w:t>
            </w:r>
          </w:p>
          <w:p w14:paraId="1D7E426B" w14:textId="0F0C1E0D" w:rsidR="00A35C83" w:rsidRDefault="00FB5855">
            <w:pPr>
              <w:rPr>
                <w:lang w:val="en-US"/>
              </w:rPr>
            </w:pPr>
            <w:r>
              <w:rPr>
                <w:lang w:val="en-US"/>
              </w:rPr>
              <w:t>p</w:t>
            </w:r>
            <w:r w:rsidR="00A35C83">
              <w:rPr>
                <w:lang w:val="en-US"/>
              </w:rPr>
              <w:t>eople</w:t>
            </w:r>
          </w:p>
          <w:p w14:paraId="72D3D7DC" w14:textId="54FB9836" w:rsidR="00A35C83" w:rsidRDefault="00FB5855">
            <w:pPr>
              <w:rPr>
                <w:lang w:val="en-US"/>
              </w:rPr>
            </w:pPr>
            <w:r>
              <w:rPr>
                <w:lang w:val="en-US"/>
              </w:rPr>
              <w:t>w</w:t>
            </w:r>
            <w:r w:rsidR="00A35C83">
              <w:rPr>
                <w:lang w:val="en-US"/>
              </w:rPr>
              <w:t>ater</w:t>
            </w:r>
          </w:p>
          <w:p w14:paraId="07F9E682" w14:textId="0BCEB730" w:rsidR="00A35C83" w:rsidRDefault="00FB5855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  <w:r w:rsidR="00A35C83">
              <w:rPr>
                <w:lang w:val="en-US"/>
              </w:rPr>
              <w:t>gain</w:t>
            </w:r>
          </w:p>
          <w:p w14:paraId="5E6FE280" w14:textId="1AB0BD8C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were</w:t>
            </w:r>
          </w:p>
        </w:tc>
        <w:tc>
          <w:tcPr>
            <w:tcW w:w="1804" w:type="dxa"/>
          </w:tcPr>
          <w:p w14:paraId="05512C88" w14:textId="43262EE6" w:rsidR="00A35C83" w:rsidRDefault="00A35C83">
            <w:pPr>
              <w:rPr>
                <w:lang w:val="en-US"/>
              </w:rPr>
            </w:pPr>
            <w:r>
              <w:rPr>
                <w:lang w:val="en-US"/>
              </w:rPr>
              <w:t>5 mixed spellings from bronze level.</w:t>
            </w:r>
          </w:p>
        </w:tc>
      </w:tr>
    </w:tbl>
    <w:p w14:paraId="4F1A8980" w14:textId="05D92122" w:rsidR="00D070B2" w:rsidRDefault="00D070B2">
      <w:pPr>
        <w:rPr>
          <w:lang w:val="en-US"/>
        </w:rPr>
      </w:pPr>
    </w:p>
    <w:p w14:paraId="75D8D03E" w14:textId="19B9D1E3" w:rsidR="00E14728" w:rsidRDefault="00E14728">
      <w:pPr>
        <w:rPr>
          <w:lang w:val="en-US"/>
        </w:rPr>
      </w:pPr>
    </w:p>
    <w:p w14:paraId="08B5B295" w14:textId="3D90ABB0" w:rsidR="00E14728" w:rsidRDefault="00E14728">
      <w:pPr>
        <w:rPr>
          <w:lang w:val="en-US"/>
        </w:rPr>
      </w:pPr>
    </w:p>
    <w:p w14:paraId="72174332" w14:textId="0179C137" w:rsidR="00E14728" w:rsidRDefault="00E14728">
      <w:pPr>
        <w:rPr>
          <w:lang w:val="en-US"/>
        </w:rPr>
      </w:pPr>
    </w:p>
    <w:p w14:paraId="36F60BC2" w14:textId="182DF4D6" w:rsidR="00E14728" w:rsidRDefault="00E14728">
      <w:pPr>
        <w:rPr>
          <w:lang w:val="en-US"/>
        </w:rPr>
      </w:pPr>
    </w:p>
    <w:p w14:paraId="36166F23" w14:textId="15B270CD" w:rsidR="00E14728" w:rsidRDefault="00E14728">
      <w:pPr>
        <w:rPr>
          <w:lang w:val="en-US"/>
        </w:rPr>
      </w:pPr>
    </w:p>
    <w:p w14:paraId="799E2F34" w14:textId="4485C9B6" w:rsidR="00E14728" w:rsidRDefault="00E14728">
      <w:pPr>
        <w:rPr>
          <w:lang w:val="en-US"/>
        </w:rPr>
      </w:pPr>
    </w:p>
    <w:p w14:paraId="5B9833A4" w14:textId="79020353" w:rsidR="00E14728" w:rsidRDefault="00E14728">
      <w:pPr>
        <w:rPr>
          <w:lang w:val="en-US"/>
        </w:rPr>
      </w:pPr>
    </w:p>
    <w:p w14:paraId="5D4684CE" w14:textId="7561C433" w:rsidR="00E14728" w:rsidRDefault="00E14728">
      <w:pPr>
        <w:rPr>
          <w:lang w:val="en-US"/>
        </w:rPr>
      </w:pPr>
    </w:p>
    <w:p w14:paraId="42B0D1E9" w14:textId="1471BB61" w:rsidR="00E14728" w:rsidRDefault="00E14728">
      <w:pPr>
        <w:rPr>
          <w:lang w:val="en-US"/>
        </w:rPr>
      </w:pPr>
    </w:p>
    <w:p w14:paraId="6A2E22A5" w14:textId="77777777" w:rsidR="00E14728" w:rsidRDefault="00E14728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952E69" w14:paraId="203DBBE9" w14:textId="77777777" w:rsidTr="00952E69">
        <w:tc>
          <w:tcPr>
            <w:tcW w:w="9016" w:type="dxa"/>
            <w:gridSpan w:val="5"/>
            <w:shd w:val="clear" w:color="auto" w:fill="E7E6E6" w:themeFill="background2"/>
          </w:tcPr>
          <w:p w14:paraId="4819C8EB" w14:textId="77777777" w:rsidR="00952E69" w:rsidRDefault="00952E69" w:rsidP="00A35C83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Silver level</w:t>
            </w:r>
          </w:p>
        </w:tc>
      </w:tr>
      <w:tr w:rsidR="00952E69" w14:paraId="79E1BE2B" w14:textId="77777777" w:rsidTr="00A35C83">
        <w:tc>
          <w:tcPr>
            <w:tcW w:w="1803" w:type="dxa"/>
          </w:tcPr>
          <w:p w14:paraId="7B5E99A1" w14:textId="77777777" w:rsidR="00952E69" w:rsidRDefault="00952E69" w:rsidP="00A35C83">
            <w:pPr>
              <w:rPr>
                <w:lang w:val="en-US"/>
              </w:rPr>
            </w:pPr>
            <w:r>
              <w:rPr>
                <w:lang w:val="en-US"/>
              </w:rPr>
              <w:t>Level 1</w:t>
            </w:r>
          </w:p>
        </w:tc>
        <w:tc>
          <w:tcPr>
            <w:tcW w:w="1803" w:type="dxa"/>
          </w:tcPr>
          <w:p w14:paraId="7738BA55" w14:textId="77777777" w:rsidR="00952E69" w:rsidRDefault="00952E69" w:rsidP="00A35C83">
            <w:pPr>
              <w:rPr>
                <w:lang w:val="en-US"/>
              </w:rPr>
            </w:pPr>
            <w:r>
              <w:rPr>
                <w:lang w:val="en-US"/>
              </w:rPr>
              <w:t>Level 2</w:t>
            </w:r>
          </w:p>
        </w:tc>
        <w:tc>
          <w:tcPr>
            <w:tcW w:w="1803" w:type="dxa"/>
          </w:tcPr>
          <w:p w14:paraId="56515107" w14:textId="77777777" w:rsidR="00952E69" w:rsidRDefault="00952E69" w:rsidP="00A35C83">
            <w:pPr>
              <w:rPr>
                <w:lang w:val="en-US"/>
              </w:rPr>
            </w:pPr>
            <w:r>
              <w:rPr>
                <w:lang w:val="en-US"/>
              </w:rPr>
              <w:t>Level 3</w:t>
            </w:r>
          </w:p>
        </w:tc>
        <w:tc>
          <w:tcPr>
            <w:tcW w:w="1803" w:type="dxa"/>
          </w:tcPr>
          <w:p w14:paraId="089E6704" w14:textId="77777777" w:rsidR="00952E69" w:rsidRDefault="00952E69" w:rsidP="00A35C83">
            <w:pPr>
              <w:rPr>
                <w:lang w:val="en-US"/>
              </w:rPr>
            </w:pPr>
            <w:r>
              <w:rPr>
                <w:lang w:val="en-US"/>
              </w:rPr>
              <w:t>Level 4</w:t>
            </w:r>
          </w:p>
        </w:tc>
        <w:tc>
          <w:tcPr>
            <w:tcW w:w="1804" w:type="dxa"/>
          </w:tcPr>
          <w:p w14:paraId="3FE2C664" w14:textId="77777777" w:rsidR="00952E69" w:rsidRDefault="00952E69" w:rsidP="00A35C83">
            <w:pPr>
              <w:rPr>
                <w:lang w:val="en-US"/>
              </w:rPr>
            </w:pPr>
            <w:r>
              <w:rPr>
                <w:lang w:val="en-US"/>
              </w:rPr>
              <w:t>Level 5</w:t>
            </w:r>
          </w:p>
        </w:tc>
      </w:tr>
      <w:tr w:rsidR="00952E69" w14:paraId="05301DB5" w14:textId="77777777" w:rsidTr="00A35C83">
        <w:tc>
          <w:tcPr>
            <w:tcW w:w="1803" w:type="dxa"/>
          </w:tcPr>
          <w:p w14:paraId="4AABE09B" w14:textId="069988A3" w:rsidR="00A35C83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  <w:r w:rsidR="00A35C83">
              <w:rPr>
                <w:lang w:val="en-US"/>
              </w:rPr>
              <w:t>ccident</w:t>
            </w:r>
          </w:p>
          <w:p w14:paraId="0EB2ECA2" w14:textId="26A4A55F" w:rsidR="00A35C83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="00A35C83">
              <w:rPr>
                <w:lang w:val="en-US"/>
              </w:rPr>
              <w:t>aught</w:t>
            </w:r>
          </w:p>
          <w:p w14:paraId="354255FB" w14:textId="7BCA9284" w:rsidR="00A35C83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e</w:t>
            </w:r>
            <w:r w:rsidR="00A35C83">
              <w:rPr>
                <w:lang w:val="en-US"/>
              </w:rPr>
              <w:t>ighth</w:t>
            </w:r>
          </w:p>
          <w:p w14:paraId="4D605454" w14:textId="0503A708" w:rsidR="00A35C83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h</w:t>
            </w:r>
            <w:r w:rsidR="00A35C83">
              <w:rPr>
                <w:lang w:val="en-US"/>
              </w:rPr>
              <w:t>eard</w:t>
            </w:r>
          </w:p>
          <w:p w14:paraId="26519C72" w14:textId="559CD22D" w:rsidR="00A35C83" w:rsidRDefault="00A35C83" w:rsidP="00A35C83">
            <w:pPr>
              <w:rPr>
                <w:lang w:val="en-US"/>
              </w:rPr>
            </w:pPr>
            <w:r>
              <w:rPr>
                <w:lang w:val="en-US"/>
              </w:rPr>
              <w:t>minute</w:t>
            </w:r>
          </w:p>
        </w:tc>
        <w:tc>
          <w:tcPr>
            <w:tcW w:w="1803" w:type="dxa"/>
          </w:tcPr>
          <w:p w14:paraId="68015285" w14:textId="0D72B256" w:rsidR="00952E69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p</w:t>
            </w:r>
            <w:r w:rsidR="00A35C83">
              <w:rPr>
                <w:lang w:val="en-US"/>
              </w:rPr>
              <w:t>ossible</w:t>
            </w:r>
          </w:p>
          <w:p w14:paraId="76723A1A" w14:textId="6D431CDD" w:rsidR="00A35C83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s</w:t>
            </w:r>
            <w:r w:rsidR="00A35C83">
              <w:rPr>
                <w:lang w:val="en-US"/>
              </w:rPr>
              <w:t>trange</w:t>
            </w:r>
          </w:p>
          <w:p w14:paraId="028EF46D" w14:textId="2E240A69" w:rsidR="00A35C83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  <w:r w:rsidR="00A35C83">
              <w:rPr>
                <w:lang w:val="en-US"/>
              </w:rPr>
              <w:t>ccidentally</w:t>
            </w:r>
          </w:p>
          <w:p w14:paraId="093DA2D4" w14:textId="2AEB4359" w:rsidR="00A35C83" w:rsidRDefault="00FB5855" w:rsidP="00A35C8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</w:t>
            </w:r>
            <w:r w:rsidR="00A35C83">
              <w:rPr>
                <w:lang w:val="en-US"/>
              </w:rPr>
              <w:t>entre</w:t>
            </w:r>
            <w:proofErr w:type="spellEnd"/>
          </w:p>
          <w:p w14:paraId="44D10CE3" w14:textId="14110156" w:rsidR="00A35C83" w:rsidRDefault="00A35C83" w:rsidP="00A35C83">
            <w:pPr>
              <w:rPr>
                <w:lang w:val="en-US"/>
              </w:rPr>
            </w:pPr>
            <w:r>
              <w:rPr>
                <w:lang w:val="en-US"/>
              </w:rPr>
              <w:t>enough</w:t>
            </w:r>
          </w:p>
        </w:tc>
        <w:tc>
          <w:tcPr>
            <w:tcW w:w="1803" w:type="dxa"/>
          </w:tcPr>
          <w:p w14:paraId="02ED580B" w14:textId="02C15B61" w:rsidR="00952E69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h</w:t>
            </w:r>
            <w:r w:rsidR="00A35C83">
              <w:rPr>
                <w:lang w:val="en-US"/>
              </w:rPr>
              <w:t>eart</w:t>
            </w:r>
          </w:p>
          <w:p w14:paraId="3FF1DA8F" w14:textId="2948295E" w:rsidR="00A35C83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n</w:t>
            </w:r>
            <w:r w:rsidR="00A35C83">
              <w:rPr>
                <w:lang w:val="en-US"/>
              </w:rPr>
              <w:t>atural</w:t>
            </w:r>
          </w:p>
          <w:p w14:paraId="62461657" w14:textId="34F8ADAE" w:rsidR="00A35C83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p</w:t>
            </w:r>
            <w:r w:rsidR="00A35C83">
              <w:rPr>
                <w:lang w:val="en-US"/>
              </w:rPr>
              <w:t>otatoes</w:t>
            </w:r>
          </w:p>
          <w:p w14:paraId="55984015" w14:textId="750372E4" w:rsidR="00A35C83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s</w:t>
            </w:r>
            <w:r w:rsidR="00A35C83">
              <w:rPr>
                <w:lang w:val="en-US"/>
              </w:rPr>
              <w:t>trength</w:t>
            </w:r>
          </w:p>
          <w:p w14:paraId="02A735F1" w14:textId="7EC9C09A" w:rsidR="00A35C83" w:rsidRDefault="00A35C83" w:rsidP="00A35C83">
            <w:pPr>
              <w:rPr>
                <w:lang w:val="en-US"/>
              </w:rPr>
            </w:pPr>
            <w:r>
              <w:rPr>
                <w:lang w:val="en-US"/>
              </w:rPr>
              <w:t>actual</w:t>
            </w:r>
          </w:p>
        </w:tc>
        <w:tc>
          <w:tcPr>
            <w:tcW w:w="1803" w:type="dxa"/>
          </w:tcPr>
          <w:p w14:paraId="10AAFCB6" w14:textId="2C51073E" w:rsidR="00952E69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="00A35C83">
              <w:rPr>
                <w:lang w:val="en-US"/>
              </w:rPr>
              <w:t>entury</w:t>
            </w:r>
          </w:p>
          <w:p w14:paraId="1FBF6CC1" w14:textId="55FC5A52" w:rsidR="00A35C83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e</w:t>
            </w:r>
            <w:r w:rsidR="00A35C83">
              <w:rPr>
                <w:lang w:val="en-US"/>
              </w:rPr>
              <w:t>xercise</w:t>
            </w:r>
          </w:p>
          <w:p w14:paraId="63875B8D" w14:textId="4C83A66D" w:rsidR="00A35C83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h</w:t>
            </w:r>
            <w:r w:rsidR="00A35C83">
              <w:rPr>
                <w:lang w:val="en-US"/>
              </w:rPr>
              <w:t>eight</w:t>
            </w:r>
          </w:p>
          <w:p w14:paraId="219E4088" w14:textId="1B5A227B" w:rsidR="00A35C83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n</w:t>
            </w:r>
            <w:r w:rsidR="00A35C83">
              <w:rPr>
                <w:lang w:val="en-US"/>
              </w:rPr>
              <w:t>aughty</w:t>
            </w:r>
          </w:p>
          <w:p w14:paraId="1CCE5689" w14:textId="158FEF41" w:rsidR="00A35C83" w:rsidRDefault="00A35C83" w:rsidP="00A35C83">
            <w:pPr>
              <w:rPr>
                <w:lang w:val="en-US"/>
              </w:rPr>
            </w:pPr>
            <w:r>
              <w:rPr>
                <w:lang w:val="en-US"/>
              </w:rPr>
              <w:t>pressure</w:t>
            </w:r>
          </w:p>
        </w:tc>
        <w:tc>
          <w:tcPr>
            <w:tcW w:w="1804" w:type="dxa"/>
          </w:tcPr>
          <w:p w14:paraId="037F9261" w14:textId="64361657" w:rsidR="008412DB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s</w:t>
            </w:r>
            <w:r w:rsidR="00A35C83">
              <w:rPr>
                <w:lang w:val="en-US"/>
              </w:rPr>
              <w:t>uppose</w:t>
            </w:r>
          </w:p>
          <w:p w14:paraId="44878FC0" w14:textId="5A31DE85" w:rsidR="00A35C83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  <w:r w:rsidR="00A35C83">
              <w:rPr>
                <w:lang w:val="en-US"/>
              </w:rPr>
              <w:t>ctually</w:t>
            </w:r>
          </w:p>
          <w:p w14:paraId="29DCFE89" w14:textId="0695D6DF" w:rsidR="00A35C83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="00A35C83">
              <w:rPr>
                <w:lang w:val="en-US"/>
              </w:rPr>
              <w:t>ertain</w:t>
            </w:r>
          </w:p>
          <w:p w14:paraId="31DADCD3" w14:textId="7D959DDD" w:rsidR="00A35C83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e</w:t>
            </w:r>
            <w:r w:rsidR="00A35C83">
              <w:rPr>
                <w:lang w:val="en-US"/>
              </w:rPr>
              <w:t>xperience</w:t>
            </w:r>
          </w:p>
          <w:p w14:paraId="0DC622C2" w14:textId="76D01FAA" w:rsidR="00A35C83" w:rsidRDefault="00A35C83" w:rsidP="00A35C83">
            <w:pPr>
              <w:rPr>
                <w:lang w:val="en-US"/>
              </w:rPr>
            </w:pPr>
            <w:r>
              <w:rPr>
                <w:lang w:val="en-US"/>
              </w:rPr>
              <w:t>history</w:t>
            </w:r>
          </w:p>
        </w:tc>
      </w:tr>
      <w:tr w:rsidR="00952E69" w14:paraId="64D4C24F" w14:textId="77777777" w:rsidTr="00A35C83">
        <w:tc>
          <w:tcPr>
            <w:tcW w:w="1803" w:type="dxa"/>
          </w:tcPr>
          <w:p w14:paraId="21F06932" w14:textId="77777777" w:rsidR="00952E69" w:rsidRDefault="00952E69" w:rsidP="00A35C83">
            <w:pPr>
              <w:rPr>
                <w:lang w:val="en-US"/>
              </w:rPr>
            </w:pPr>
            <w:r>
              <w:rPr>
                <w:lang w:val="en-US"/>
              </w:rPr>
              <w:t>Level 6</w:t>
            </w:r>
          </w:p>
        </w:tc>
        <w:tc>
          <w:tcPr>
            <w:tcW w:w="1803" w:type="dxa"/>
          </w:tcPr>
          <w:p w14:paraId="1F005EBC" w14:textId="77777777" w:rsidR="00952E69" w:rsidRDefault="00952E69" w:rsidP="00A35C83">
            <w:pPr>
              <w:rPr>
                <w:lang w:val="en-US"/>
              </w:rPr>
            </w:pPr>
            <w:r>
              <w:rPr>
                <w:lang w:val="en-US"/>
              </w:rPr>
              <w:t>Level 7</w:t>
            </w:r>
          </w:p>
        </w:tc>
        <w:tc>
          <w:tcPr>
            <w:tcW w:w="1803" w:type="dxa"/>
          </w:tcPr>
          <w:p w14:paraId="6C3F1548" w14:textId="77777777" w:rsidR="00952E69" w:rsidRDefault="00952E69" w:rsidP="00A35C83">
            <w:pPr>
              <w:rPr>
                <w:lang w:val="en-US"/>
              </w:rPr>
            </w:pPr>
            <w:r>
              <w:rPr>
                <w:lang w:val="en-US"/>
              </w:rPr>
              <w:t>Level 8</w:t>
            </w:r>
          </w:p>
        </w:tc>
        <w:tc>
          <w:tcPr>
            <w:tcW w:w="1803" w:type="dxa"/>
          </w:tcPr>
          <w:p w14:paraId="4B2053D5" w14:textId="77777777" w:rsidR="00952E69" w:rsidRDefault="00952E69" w:rsidP="00A35C83">
            <w:pPr>
              <w:rPr>
                <w:lang w:val="en-US"/>
              </w:rPr>
            </w:pPr>
            <w:r>
              <w:rPr>
                <w:lang w:val="en-US"/>
              </w:rPr>
              <w:t>Level 9</w:t>
            </w:r>
          </w:p>
        </w:tc>
        <w:tc>
          <w:tcPr>
            <w:tcW w:w="1804" w:type="dxa"/>
          </w:tcPr>
          <w:p w14:paraId="323CE2C7" w14:textId="77777777" w:rsidR="00952E69" w:rsidRDefault="00952E69" w:rsidP="00A35C83">
            <w:pPr>
              <w:rPr>
                <w:lang w:val="en-US"/>
              </w:rPr>
            </w:pPr>
            <w:r>
              <w:rPr>
                <w:lang w:val="en-US"/>
              </w:rPr>
              <w:t>Level 10</w:t>
            </w:r>
          </w:p>
        </w:tc>
      </w:tr>
      <w:tr w:rsidR="00952E69" w14:paraId="691EF4B5" w14:textId="77777777" w:rsidTr="00A35C83">
        <w:tc>
          <w:tcPr>
            <w:tcW w:w="1803" w:type="dxa"/>
          </w:tcPr>
          <w:p w14:paraId="30EF3AD9" w14:textId="5E3F0303" w:rsidR="00A35C83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n</w:t>
            </w:r>
            <w:r w:rsidR="00A35C83">
              <w:rPr>
                <w:lang w:val="en-US"/>
              </w:rPr>
              <w:t>otice</w:t>
            </w:r>
          </w:p>
          <w:p w14:paraId="667637D4" w14:textId="693EE86A" w:rsidR="00A35C83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p</w:t>
            </w:r>
            <w:r w:rsidR="00A35C83">
              <w:rPr>
                <w:lang w:val="en-US"/>
              </w:rPr>
              <w:t>robably</w:t>
            </w:r>
          </w:p>
          <w:p w14:paraId="657A104B" w14:textId="66DA7D15" w:rsidR="00A35C83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s</w:t>
            </w:r>
            <w:r w:rsidR="00A35C83">
              <w:rPr>
                <w:lang w:val="en-US"/>
              </w:rPr>
              <w:t>urprise</w:t>
            </w:r>
          </w:p>
          <w:p w14:paraId="52F45DE9" w14:textId="022504A0" w:rsidR="00A35C83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  <w:r w:rsidR="00A35C83">
              <w:rPr>
                <w:lang w:val="en-US"/>
              </w:rPr>
              <w:t>ddress</w:t>
            </w:r>
          </w:p>
          <w:p w14:paraId="58950640" w14:textId="54C57A38" w:rsidR="008412DB" w:rsidRDefault="00A35C83" w:rsidP="00A35C83">
            <w:pPr>
              <w:rPr>
                <w:lang w:val="en-US"/>
              </w:rPr>
            </w:pPr>
            <w:r>
              <w:rPr>
                <w:lang w:val="en-US"/>
              </w:rPr>
              <w:t>circle</w:t>
            </w:r>
            <w:r w:rsidR="008412DB">
              <w:rPr>
                <w:lang w:val="en-US"/>
              </w:rPr>
              <w:t xml:space="preserve"> </w:t>
            </w:r>
          </w:p>
        </w:tc>
        <w:tc>
          <w:tcPr>
            <w:tcW w:w="1803" w:type="dxa"/>
          </w:tcPr>
          <w:p w14:paraId="472D4587" w14:textId="46E18250" w:rsidR="008412DB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e</w:t>
            </w:r>
            <w:r w:rsidR="00A35C83">
              <w:rPr>
                <w:lang w:val="en-US"/>
              </w:rPr>
              <w:t>xperiment</w:t>
            </w:r>
          </w:p>
          <w:p w14:paraId="6BB64611" w14:textId="1591801A" w:rsidR="00A35C83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i</w:t>
            </w:r>
            <w:r w:rsidR="00A35C83">
              <w:rPr>
                <w:lang w:val="en-US"/>
              </w:rPr>
              <w:t>magine</w:t>
            </w:r>
          </w:p>
          <w:p w14:paraId="63071A56" w14:textId="41318B28" w:rsidR="00A35C83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o</w:t>
            </w:r>
            <w:r w:rsidR="00A35C83">
              <w:rPr>
                <w:lang w:val="en-US"/>
              </w:rPr>
              <w:t>ccasion</w:t>
            </w:r>
          </w:p>
          <w:p w14:paraId="0AC225AD" w14:textId="2B6335AC" w:rsidR="00A35C83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p</w:t>
            </w:r>
            <w:r w:rsidR="00DC5EDA">
              <w:rPr>
                <w:lang w:val="en-US"/>
              </w:rPr>
              <w:t>romise</w:t>
            </w:r>
          </w:p>
          <w:p w14:paraId="52F01978" w14:textId="4E68AB64" w:rsidR="00DC5EDA" w:rsidRDefault="00DC5EDA" w:rsidP="00A35C83">
            <w:pPr>
              <w:rPr>
                <w:lang w:val="en-US"/>
              </w:rPr>
            </w:pPr>
            <w:r>
              <w:rPr>
                <w:lang w:val="en-US"/>
              </w:rPr>
              <w:t>therefore</w:t>
            </w:r>
          </w:p>
        </w:tc>
        <w:tc>
          <w:tcPr>
            <w:tcW w:w="1803" w:type="dxa"/>
          </w:tcPr>
          <w:p w14:paraId="3EED572F" w14:textId="473875FF" w:rsidR="008412DB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  <w:r w:rsidR="00DC5EDA">
              <w:rPr>
                <w:lang w:val="en-US"/>
              </w:rPr>
              <w:t>nswer</w:t>
            </w:r>
          </w:p>
          <w:p w14:paraId="6D94EC67" w14:textId="19707275" w:rsidR="00DC5EDA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="00DC5EDA">
              <w:rPr>
                <w:lang w:val="en-US"/>
              </w:rPr>
              <w:t>omplete</w:t>
            </w:r>
          </w:p>
          <w:p w14:paraId="564BF152" w14:textId="3E7EA6E6" w:rsidR="00DC5EDA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e</w:t>
            </w:r>
            <w:r w:rsidR="00DC5EDA">
              <w:rPr>
                <w:lang w:val="en-US"/>
              </w:rPr>
              <w:t>xtreme</w:t>
            </w:r>
          </w:p>
          <w:p w14:paraId="715157FE" w14:textId="11C4F805" w:rsidR="00DC5EDA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i</w:t>
            </w:r>
            <w:r w:rsidR="00DC5EDA">
              <w:rPr>
                <w:lang w:val="en-US"/>
              </w:rPr>
              <w:t>ncrease</w:t>
            </w:r>
          </w:p>
          <w:p w14:paraId="1B1437AE" w14:textId="23A32F61" w:rsidR="00DC5EDA" w:rsidRDefault="00DC5EDA" w:rsidP="00A35C83">
            <w:pPr>
              <w:rPr>
                <w:lang w:val="en-US"/>
              </w:rPr>
            </w:pPr>
            <w:r>
              <w:rPr>
                <w:lang w:val="en-US"/>
              </w:rPr>
              <w:t>occasionally</w:t>
            </w:r>
          </w:p>
        </w:tc>
        <w:tc>
          <w:tcPr>
            <w:tcW w:w="1803" w:type="dxa"/>
          </w:tcPr>
          <w:p w14:paraId="557B2648" w14:textId="50B49552" w:rsidR="008412DB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p</w:t>
            </w:r>
            <w:r w:rsidR="00DC5EDA">
              <w:rPr>
                <w:lang w:val="en-US"/>
              </w:rPr>
              <w:t>urpose</w:t>
            </w:r>
          </w:p>
          <w:p w14:paraId="157D85AF" w14:textId="650550F7" w:rsidR="00DC5EDA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="00DC5EDA">
              <w:rPr>
                <w:lang w:val="en-US"/>
              </w:rPr>
              <w:t>hough</w:t>
            </w:r>
          </w:p>
          <w:p w14:paraId="1B76968F" w14:textId="379668E9" w:rsidR="00DC5EDA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  <w:r w:rsidR="00DC5EDA">
              <w:rPr>
                <w:lang w:val="en-US"/>
              </w:rPr>
              <w:t>ppear</w:t>
            </w:r>
          </w:p>
          <w:p w14:paraId="2565A608" w14:textId="4E6FA521" w:rsidR="00DC5EDA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="00DC5EDA">
              <w:rPr>
                <w:lang w:val="en-US"/>
              </w:rPr>
              <w:t>onsider</w:t>
            </w:r>
          </w:p>
          <w:p w14:paraId="5DF59E14" w14:textId="6FC1F838" w:rsidR="00DC5EDA" w:rsidRDefault="00DC5EDA" w:rsidP="00A35C83">
            <w:pPr>
              <w:rPr>
                <w:lang w:val="en-US"/>
              </w:rPr>
            </w:pPr>
            <w:r>
              <w:rPr>
                <w:lang w:val="en-US"/>
              </w:rPr>
              <w:t>famous</w:t>
            </w:r>
          </w:p>
        </w:tc>
        <w:tc>
          <w:tcPr>
            <w:tcW w:w="1804" w:type="dxa"/>
          </w:tcPr>
          <w:p w14:paraId="2F301EAC" w14:textId="3D13C8D1" w:rsidR="008412DB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i</w:t>
            </w:r>
            <w:r w:rsidR="00DC5EDA">
              <w:rPr>
                <w:lang w:val="en-US"/>
              </w:rPr>
              <w:t>mportant</w:t>
            </w:r>
          </w:p>
          <w:p w14:paraId="00F754D6" w14:textId="50C4CC7E" w:rsidR="00DC5EDA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o</w:t>
            </w:r>
            <w:r w:rsidR="00DC5EDA">
              <w:rPr>
                <w:lang w:val="en-US"/>
              </w:rPr>
              <w:t>ften</w:t>
            </w:r>
          </w:p>
          <w:p w14:paraId="4E2424EC" w14:textId="18FA1630" w:rsidR="00DC5EDA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q</w:t>
            </w:r>
            <w:r w:rsidR="00DC5EDA">
              <w:rPr>
                <w:lang w:val="en-US"/>
              </w:rPr>
              <w:t>uarter</w:t>
            </w:r>
          </w:p>
          <w:p w14:paraId="7A755CF3" w14:textId="6BA579B7" w:rsidR="00DC5EDA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  <w:r w:rsidR="00DC5EDA">
              <w:rPr>
                <w:lang w:val="en-US"/>
              </w:rPr>
              <w:t>lthough</w:t>
            </w:r>
          </w:p>
          <w:p w14:paraId="6B063B54" w14:textId="617C665C" w:rsidR="00DC5EDA" w:rsidRDefault="00DC5EDA" w:rsidP="00A35C83">
            <w:pPr>
              <w:rPr>
                <w:lang w:val="en-US"/>
              </w:rPr>
            </w:pPr>
            <w:r>
              <w:rPr>
                <w:lang w:val="en-US"/>
              </w:rPr>
              <w:t>arrive</w:t>
            </w:r>
          </w:p>
        </w:tc>
      </w:tr>
      <w:tr w:rsidR="008412DB" w14:paraId="19B1B428" w14:textId="77777777" w:rsidTr="00A35C83">
        <w:tc>
          <w:tcPr>
            <w:tcW w:w="1803" w:type="dxa"/>
          </w:tcPr>
          <w:p w14:paraId="639EB2DF" w14:textId="77777777" w:rsidR="008412DB" w:rsidRDefault="008412DB" w:rsidP="00A35C83">
            <w:pPr>
              <w:rPr>
                <w:lang w:val="en-US"/>
              </w:rPr>
            </w:pPr>
            <w:r>
              <w:rPr>
                <w:lang w:val="en-US"/>
              </w:rPr>
              <w:t>Level 11</w:t>
            </w:r>
          </w:p>
        </w:tc>
        <w:tc>
          <w:tcPr>
            <w:tcW w:w="1803" w:type="dxa"/>
          </w:tcPr>
          <w:p w14:paraId="5A40FD29" w14:textId="77777777" w:rsidR="008412DB" w:rsidRDefault="008412DB" w:rsidP="00A35C83">
            <w:pPr>
              <w:rPr>
                <w:lang w:val="en-US"/>
              </w:rPr>
            </w:pPr>
            <w:r>
              <w:rPr>
                <w:lang w:val="en-US"/>
              </w:rPr>
              <w:t>Level 12</w:t>
            </w:r>
          </w:p>
        </w:tc>
        <w:tc>
          <w:tcPr>
            <w:tcW w:w="1803" w:type="dxa"/>
          </w:tcPr>
          <w:p w14:paraId="0A3CFA2B" w14:textId="77777777" w:rsidR="008412DB" w:rsidRDefault="008412DB" w:rsidP="00A35C83">
            <w:pPr>
              <w:rPr>
                <w:lang w:val="en-US"/>
              </w:rPr>
            </w:pPr>
            <w:r>
              <w:rPr>
                <w:lang w:val="en-US"/>
              </w:rPr>
              <w:t>Level 13</w:t>
            </w:r>
          </w:p>
        </w:tc>
        <w:tc>
          <w:tcPr>
            <w:tcW w:w="1803" w:type="dxa"/>
          </w:tcPr>
          <w:p w14:paraId="60560927" w14:textId="77777777" w:rsidR="008412DB" w:rsidRDefault="008412DB" w:rsidP="00A35C83">
            <w:pPr>
              <w:rPr>
                <w:lang w:val="en-US"/>
              </w:rPr>
            </w:pPr>
            <w:r>
              <w:rPr>
                <w:lang w:val="en-US"/>
              </w:rPr>
              <w:t>Level 14</w:t>
            </w:r>
          </w:p>
        </w:tc>
        <w:tc>
          <w:tcPr>
            <w:tcW w:w="1804" w:type="dxa"/>
          </w:tcPr>
          <w:p w14:paraId="5FAA0C96" w14:textId="77777777" w:rsidR="008412DB" w:rsidRDefault="008412DB" w:rsidP="00A35C83">
            <w:pPr>
              <w:rPr>
                <w:lang w:val="en-US"/>
              </w:rPr>
            </w:pPr>
            <w:r>
              <w:rPr>
                <w:lang w:val="en-US"/>
              </w:rPr>
              <w:t>Level 15</w:t>
            </w:r>
          </w:p>
        </w:tc>
      </w:tr>
      <w:tr w:rsidR="008412DB" w14:paraId="25510FCF" w14:textId="77777777" w:rsidTr="00A35C83">
        <w:tc>
          <w:tcPr>
            <w:tcW w:w="1803" w:type="dxa"/>
          </w:tcPr>
          <w:p w14:paraId="0634E82E" w14:textId="2089AAA4" w:rsidR="008412DB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="00DC5EDA">
              <w:rPr>
                <w:lang w:val="en-US"/>
              </w:rPr>
              <w:t>ontinue</w:t>
            </w:r>
          </w:p>
          <w:p w14:paraId="336E1553" w14:textId="5BB7081F" w:rsidR="00DC5EDA" w:rsidRDefault="00FB5855" w:rsidP="00A35C8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f</w:t>
            </w:r>
            <w:r w:rsidR="00DC5EDA">
              <w:rPr>
                <w:lang w:val="en-US"/>
              </w:rPr>
              <w:t>avourite</w:t>
            </w:r>
            <w:proofErr w:type="spellEnd"/>
          </w:p>
          <w:p w14:paraId="054B8FC5" w14:textId="6538FB81" w:rsidR="00DC5EDA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i</w:t>
            </w:r>
            <w:r w:rsidR="00DC5EDA">
              <w:rPr>
                <w:lang w:val="en-US"/>
              </w:rPr>
              <w:t>nterest</w:t>
            </w:r>
          </w:p>
          <w:p w14:paraId="4DC149AF" w14:textId="0EACBD90" w:rsidR="00DC5EDA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o</w:t>
            </w:r>
            <w:r w:rsidR="00DC5EDA">
              <w:rPr>
                <w:lang w:val="en-US"/>
              </w:rPr>
              <w:t>pposite</w:t>
            </w:r>
          </w:p>
          <w:p w14:paraId="60A344F4" w14:textId="724B9CDA" w:rsidR="00DC5EDA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q</w:t>
            </w:r>
            <w:r w:rsidR="00DC5EDA">
              <w:rPr>
                <w:lang w:val="en-US"/>
              </w:rPr>
              <w:t>uestion</w:t>
            </w:r>
          </w:p>
          <w:p w14:paraId="7F7FF3EC" w14:textId="33E5D44D" w:rsidR="00DC5EDA" w:rsidRDefault="00DC5EDA" w:rsidP="00A35C83">
            <w:pPr>
              <w:rPr>
                <w:lang w:val="en-US"/>
              </w:rPr>
            </w:pPr>
          </w:p>
        </w:tc>
        <w:tc>
          <w:tcPr>
            <w:tcW w:w="1803" w:type="dxa"/>
          </w:tcPr>
          <w:p w14:paraId="6CB38A27" w14:textId="3442F1CB" w:rsidR="008412DB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="00DC5EDA">
              <w:rPr>
                <w:lang w:val="en-US"/>
              </w:rPr>
              <w:t>hought</w:t>
            </w:r>
          </w:p>
          <w:p w14:paraId="3AD2488D" w14:textId="671F14BB" w:rsidR="00DC5EDA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  <w:r w:rsidR="00DC5EDA">
              <w:rPr>
                <w:lang w:val="en-US"/>
              </w:rPr>
              <w:t>elieve</w:t>
            </w:r>
          </w:p>
          <w:p w14:paraId="7A885CA4" w14:textId="402246C5" w:rsidR="00DC5EDA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d</w:t>
            </w:r>
            <w:r w:rsidR="00DC5EDA">
              <w:rPr>
                <w:lang w:val="en-US"/>
              </w:rPr>
              <w:t>ecide</w:t>
            </w:r>
          </w:p>
          <w:p w14:paraId="0409D15A" w14:textId="44AAFB6C" w:rsidR="00DC5EDA" w:rsidRDefault="00FB5855" w:rsidP="00A35C83">
            <w:pPr>
              <w:rPr>
                <w:lang w:val="en-US"/>
              </w:rPr>
            </w:pPr>
            <w:r w:rsidRPr="00004E35">
              <w:rPr>
                <w:highlight w:val="yellow"/>
                <w:lang w:val="en-US"/>
              </w:rPr>
              <w:t>F</w:t>
            </w:r>
            <w:r w:rsidR="00DC5EDA" w:rsidRPr="00004E35">
              <w:rPr>
                <w:highlight w:val="yellow"/>
                <w:lang w:val="en-US"/>
              </w:rPr>
              <w:t>ebruary</w:t>
            </w:r>
          </w:p>
          <w:p w14:paraId="55980816" w14:textId="647B09C3" w:rsidR="00DC5EDA" w:rsidRDefault="00DC5EDA" w:rsidP="00A35C83">
            <w:pPr>
              <w:rPr>
                <w:lang w:val="en-US"/>
              </w:rPr>
            </w:pPr>
            <w:r>
              <w:rPr>
                <w:lang w:val="en-US"/>
              </w:rPr>
              <w:t>island</w:t>
            </w:r>
          </w:p>
        </w:tc>
        <w:tc>
          <w:tcPr>
            <w:tcW w:w="1803" w:type="dxa"/>
          </w:tcPr>
          <w:p w14:paraId="5143BC1A" w14:textId="36E42414" w:rsidR="008412DB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o</w:t>
            </w:r>
            <w:r w:rsidR="00DC5EDA">
              <w:rPr>
                <w:lang w:val="en-US"/>
              </w:rPr>
              <w:t>rdinary</w:t>
            </w:r>
          </w:p>
          <w:p w14:paraId="72B142FD" w14:textId="06996F6E" w:rsidR="00DC5EDA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r</w:t>
            </w:r>
            <w:r w:rsidR="00DC5EDA">
              <w:rPr>
                <w:lang w:val="en-US"/>
              </w:rPr>
              <w:t>ecent</w:t>
            </w:r>
          </w:p>
          <w:p w14:paraId="53ABE036" w14:textId="58A5088F" w:rsidR="00DC5EDA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="00DC5EDA">
              <w:rPr>
                <w:lang w:val="en-US"/>
              </w:rPr>
              <w:t>hrough</w:t>
            </w:r>
          </w:p>
          <w:p w14:paraId="2955F6B5" w14:textId="081EC831" w:rsidR="00DC5EDA" w:rsidRDefault="00FB5855" w:rsidP="00A35C83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  <w:r w:rsidR="00DC5EDA">
              <w:rPr>
                <w:lang w:val="en-US"/>
              </w:rPr>
              <w:t>icycle</w:t>
            </w:r>
          </w:p>
          <w:p w14:paraId="0F117168" w14:textId="5D667AA3" w:rsidR="00DC5EDA" w:rsidRDefault="00DC5EDA" w:rsidP="00A35C83">
            <w:pPr>
              <w:rPr>
                <w:lang w:val="en-US"/>
              </w:rPr>
            </w:pPr>
            <w:r>
              <w:rPr>
                <w:lang w:val="en-US"/>
              </w:rPr>
              <w:t>describe</w:t>
            </w:r>
          </w:p>
        </w:tc>
        <w:tc>
          <w:tcPr>
            <w:tcW w:w="1803" w:type="dxa"/>
          </w:tcPr>
          <w:p w14:paraId="2B385AFB" w14:textId="77777777" w:rsidR="008412DB" w:rsidRDefault="008412DB" w:rsidP="00A35C83">
            <w:pPr>
              <w:rPr>
                <w:lang w:val="en-US"/>
              </w:rPr>
            </w:pPr>
            <w:r>
              <w:rPr>
                <w:lang w:val="en-US"/>
              </w:rPr>
              <w:t>5 mixed spellings from silver level.</w:t>
            </w:r>
          </w:p>
        </w:tc>
        <w:tc>
          <w:tcPr>
            <w:tcW w:w="1804" w:type="dxa"/>
          </w:tcPr>
          <w:p w14:paraId="2C070B81" w14:textId="77777777" w:rsidR="008412DB" w:rsidRDefault="008412DB" w:rsidP="00A35C83">
            <w:pPr>
              <w:rPr>
                <w:lang w:val="en-US"/>
              </w:rPr>
            </w:pPr>
            <w:r>
              <w:rPr>
                <w:lang w:val="en-US"/>
              </w:rPr>
              <w:t>5 mixed spellings from bronze and silver level.</w:t>
            </w:r>
          </w:p>
        </w:tc>
      </w:tr>
    </w:tbl>
    <w:p w14:paraId="31D837AA" w14:textId="0FB26AD7" w:rsidR="00952E69" w:rsidRDefault="00952E69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DC5EDA" w14:paraId="336E4E7C" w14:textId="77777777" w:rsidTr="00DC5EDA">
        <w:tc>
          <w:tcPr>
            <w:tcW w:w="9016" w:type="dxa"/>
            <w:gridSpan w:val="5"/>
            <w:shd w:val="clear" w:color="auto" w:fill="BF8F00" w:themeFill="accent4" w:themeFillShade="BF"/>
          </w:tcPr>
          <w:p w14:paraId="49E6B9AF" w14:textId="1CEE1DF4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Gold level</w:t>
            </w:r>
          </w:p>
        </w:tc>
      </w:tr>
      <w:tr w:rsidR="00DC5EDA" w14:paraId="5511071B" w14:textId="77777777" w:rsidTr="00DC5EDA">
        <w:tc>
          <w:tcPr>
            <w:tcW w:w="1803" w:type="dxa"/>
          </w:tcPr>
          <w:p w14:paraId="29C5B1B5" w14:textId="77777777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Level 1</w:t>
            </w:r>
          </w:p>
        </w:tc>
        <w:tc>
          <w:tcPr>
            <w:tcW w:w="1803" w:type="dxa"/>
          </w:tcPr>
          <w:p w14:paraId="203F2B3F" w14:textId="77777777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Level 2</w:t>
            </w:r>
          </w:p>
        </w:tc>
        <w:tc>
          <w:tcPr>
            <w:tcW w:w="1803" w:type="dxa"/>
          </w:tcPr>
          <w:p w14:paraId="326AD618" w14:textId="77777777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Level 3</w:t>
            </w:r>
          </w:p>
        </w:tc>
        <w:tc>
          <w:tcPr>
            <w:tcW w:w="1803" w:type="dxa"/>
          </w:tcPr>
          <w:p w14:paraId="47A43820" w14:textId="77777777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Level 4</w:t>
            </w:r>
          </w:p>
        </w:tc>
        <w:tc>
          <w:tcPr>
            <w:tcW w:w="1804" w:type="dxa"/>
          </w:tcPr>
          <w:p w14:paraId="020A0290" w14:textId="77777777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Level 5</w:t>
            </w:r>
          </w:p>
        </w:tc>
      </w:tr>
      <w:tr w:rsidR="00DC5EDA" w14:paraId="1AF98255" w14:textId="77777777" w:rsidTr="00DC5EDA">
        <w:tc>
          <w:tcPr>
            <w:tcW w:w="1803" w:type="dxa"/>
          </w:tcPr>
          <w:p w14:paraId="7252EB87" w14:textId="57EDC3E0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f</w:t>
            </w:r>
            <w:r w:rsidR="00DC5EDA">
              <w:rPr>
                <w:lang w:val="en-US"/>
              </w:rPr>
              <w:t>orward</w:t>
            </w:r>
          </w:p>
          <w:p w14:paraId="1D7940B8" w14:textId="610C6E46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k</w:t>
            </w:r>
            <w:r w:rsidR="00DC5EDA">
              <w:rPr>
                <w:lang w:val="en-US"/>
              </w:rPr>
              <w:t>nowledge</w:t>
            </w:r>
          </w:p>
          <w:p w14:paraId="10685D1D" w14:textId="61A7F5CE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p</w:t>
            </w:r>
            <w:r w:rsidR="00DC5EDA">
              <w:rPr>
                <w:lang w:val="en-US"/>
              </w:rPr>
              <w:t>articular</w:t>
            </w:r>
          </w:p>
          <w:p w14:paraId="74C437D0" w14:textId="6BD9296A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r</w:t>
            </w:r>
            <w:r w:rsidR="00DC5EDA">
              <w:rPr>
                <w:lang w:val="en-US"/>
              </w:rPr>
              <w:t>egular</w:t>
            </w:r>
          </w:p>
          <w:p w14:paraId="2597B19F" w14:textId="589F653A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various</w:t>
            </w:r>
          </w:p>
        </w:tc>
        <w:tc>
          <w:tcPr>
            <w:tcW w:w="1803" w:type="dxa"/>
          </w:tcPr>
          <w:p w14:paraId="08CEEDA5" w14:textId="762744E3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  <w:r w:rsidR="00DC5EDA">
              <w:rPr>
                <w:lang w:val="en-US"/>
              </w:rPr>
              <w:t>reath</w:t>
            </w:r>
          </w:p>
          <w:p w14:paraId="6F6552CF" w14:textId="74F5224D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d</w:t>
            </w:r>
            <w:r w:rsidR="00DC5EDA">
              <w:rPr>
                <w:lang w:val="en-US"/>
              </w:rPr>
              <w:t>ifferent</w:t>
            </w:r>
          </w:p>
          <w:p w14:paraId="4EB7B05C" w14:textId="39197260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f</w:t>
            </w:r>
            <w:r w:rsidR="00DC5EDA">
              <w:rPr>
                <w:lang w:val="en-US"/>
              </w:rPr>
              <w:t>orwards</w:t>
            </w:r>
          </w:p>
          <w:p w14:paraId="3AA50110" w14:textId="24649A70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l</w:t>
            </w:r>
            <w:r w:rsidR="00DC5EDA">
              <w:rPr>
                <w:lang w:val="en-US"/>
              </w:rPr>
              <w:t>earn</w:t>
            </w:r>
          </w:p>
          <w:p w14:paraId="71E7E7ED" w14:textId="7C0696D2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peculiar</w:t>
            </w:r>
          </w:p>
        </w:tc>
        <w:tc>
          <w:tcPr>
            <w:tcW w:w="1803" w:type="dxa"/>
          </w:tcPr>
          <w:p w14:paraId="51F4952E" w14:textId="743A5144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r</w:t>
            </w:r>
            <w:r w:rsidR="00DC5EDA">
              <w:rPr>
                <w:lang w:val="en-US"/>
              </w:rPr>
              <w:t>eign</w:t>
            </w:r>
          </w:p>
          <w:p w14:paraId="739091A6" w14:textId="2010D91A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w</w:t>
            </w:r>
            <w:r w:rsidR="00DC5EDA">
              <w:rPr>
                <w:lang w:val="en-US"/>
              </w:rPr>
              <w:t>eight</w:t>
            </w:r>
          </w:p>
          <w:p w14:paraId="74F05BB3" w14:textId="1FFF823C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  <w:r w:rsidR="00DC5EDA">
              <w:rPr>
                <w:lang w:val="en-US"/>
              </w:rPr>
              <w:t>reathe</w:t>
            </w:r>
          </w:p>
          <w:p w14:paraId="601F4D14" w14:textId="0A7B2101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d</w:t>
            </w:r>
            <w:r w:rsidR="00DC5EDA">
              <w:rPr>
                <w:lang w:val="en-US"/>
              </w:rPr>
              <w:t>ifficult</w:t>
            </w:r>
          </w:p>
          <w:p w14:paraId="0E4AF0EC" w14:textId="41734337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fruit</w:t>
            </w:r>
          </w:p>
        </w:tc>
        <w:tc>
          <w:tcPr>
            <w:tcW w:w="1803" w:type="dxa"/>
          </w:tcPr>
          <w:p w14:paraId="16757D0D" w14:textId="7B23904D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l</w:t>
            </w:r>
            <w:r w:rsidR="00DC5EDA">
              <w:rPr>
                <w:lang w:val="en-US"/>
              </w:rPr>
              <w:t>ength</w:t>
            </w:r>
          </w:p>
          <w:p w14:paraId="5727721D" w14:textId="76C72CC0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p</w:t>
            </w:r>
            <w:r w:rsidR="00DC5EDA">
              <w:rPr>
                <w:lang w:val="en-US"/>
              </w:rPr>
              <w:t>erhaps</w:t>
            </w:r>
          </w:p>
          <w:p w14:paraId="04569851" w14:textId="0AA1748E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r</w:t>
            </w:r>
            <w:r w:rsidR="00DC5EDA">
              <w:rPr>
                <w:lang w:val="en-US"/>
              </w:rPr>
              <w:t>emember</w:t>
            </w:r>
          </w:p>
          <w:p w14:paraId="249B56CE" w14:textId="19173A3A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w</w:t>
            </w:r>
            <w:r w:rsidR="00DC5EDA">
              <w:rPr>
                <w:lang w:val="en-US"/>
              </w:rPr>
              <w:t>oman</w:t>
            </w:r>
          </w:p>
          <w:p w14:paraId="61DEC392" w14:textId="20CEFA0E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build</w:t>
            </w:r>
          </w:p>
        </w:tc>
        <w:tc>
          <w:tcPr>
            <w:tcW w:w="1804" w:type="dxa"/>
          </w:tcPr>
          <w:p w14:paraId="1257D1A9" w14:textId="423FF752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d</w:t>
            </w:r>
            <w:r w:rsidR="00DC5EDA">
              <w:rPr>
                <w:lang w:val="en-US"/>
              </w:rPr>
              <w:t>isappear</w:t>
            </w:r>
          </w:p>
          <w:p w14:paraId="3637E6D4" w14:textId="45A5911E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g</w:t>
            </w:r>
            <w:r w:rsidR="00DC5EDA">
              <w:rPr>
                <w:lang w:val="en-US"/>
              </w:rPr>
              <w:t>rammar</w:t>
            </w:r>
          </w:p>
          <w:p w14:paraId="544A32C3" w14:textId="05839885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l</w:t>
            </w:r>
            <w:r w:rsidR="00DC5EDA">
              <w:rPr>
                <w:lang w:val="en-US"/>
              </w:rPr>
              <w:t>ibrary</w:t>
            </w:r>
          </w:p>
          <w:p w14:paraId="698AB2B3" w14:textId="2F230D31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p</w:t>
            </w:r>
            <w:r w:rsidR="00DC5EDA">
              <w:rPr>
                <w:lang w:val="en-US"/>
              </w:rPr>
              <w:t>opular</w:t>
            </w:r>
          </w:p>
          <w:p w14:paraId="371425C3" w14:textId="583DAE91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sentence</w:t>
            </w:r>
          </w:p>
        </w:tc>
      </w:tr>
      <w:tr w:rsidR="00DC5EDA" w14:paraId="766B11A8" w14:textId="77777777" w:rsidTr="00DC5EDA">
        <w:tc>
          <w:tcPr>
            <w:tcW w:w="1803" w:type="dxa"/>
          </w:tcPr>
          <w:p w14:paraId="7109BE35" w14:textId="77777777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Level 6</w:t>
            </w:r>
          </w:p>
        </w:tc>
        <w:tc>
          <w:tcPr>
            <w:tcW w:w="1803" w:type="dxa"/>
          </w:tcPr>
          <w:p w14:paraId="1DD2F476" w14:textId="77777777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Level 7</w:t>
            </w:r>
          </w:p>
        </w:tc>
        <w:tc>
          <w:tcPr>
            <w:tcW w:w="1803" w:type="dxa"/>
          </w:tcPr>
          <w:p w14:paraId="40F91A6D" w14:textId="77777777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Level 8</w:t>
            </w:r>
          </w:p>
        </w:tc>
        <w:tc>
          <w:tcPr>
            <w:tcW w:w="1803" w:type="dxa"/>
          </w:tcPr>
          <w:p w14:paraId="2F778CFC" w14:textId="77777777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Level 9</w:t>
            </w:r>
          </w:p>
        </w:tc>
        <w:tc>
          <w:tcPr>
            <w:tcW w:w="1804" w:type="dxa"/>
          </w:tcPr>
          <w:p w14:paraId="18685AAB" w14:textId="77777777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Level 10</w:t>
            </w:r>
          </w:p>
        </w:tc>
      </w:tr>
      <w:tr w:rsidR="00DC5EDA" w14:paraId="702636EE" w14:textId="77777777" w:rsidTr="00DC5EDA">
        <w:tc>
          <w:tcPr>
            <w:tcW w:w="1803" w:type="dxa"/>
          </w:tcPr>
          <w:p w14:paraId="3D0B9777" w14:textId="4056A51F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w</w:t>
            </w:r>
            <w:r w:rsidR="00DC5EDA">
              <w:rPr>
                <w:lang w:val="en-US"/>
              </w:rPr>
              <w:t>omen</w:t>
            </w:r>
          </w:p>
          <w:p w14:paraId="432F4739" w14:textId="3B1FA57A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e</w:t>
            </w:r>
            <w:r w:rsidR="00DC5EDA">
              <w:rPr>
                <w:lang w:val="en-US"/>
              </w:rPr>
              <w:t>arly</w:t>
            </w:r>
          </w:p>
          <w:p w14:paraId="239AF330" w14:textId="66605E43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g</w:t>
            </w:r>
            <w:r w:rsidR="00DC5EDA">
              <w:rPr>
                <w:lang w:val="en-US"/>
              </w:rPr>
              <w:t>roup</w:t>
            </w:r>
          </w:p>
          <w:p w14:paraId="16E8EA2D" w14:textId="39504DC0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m</w:t>
            </w:r>
            <w:r w:rsidR="00DC5EDA">
              <w:rPr>
                <w:lang w:val="en-US"/>
              </w:rPr>
              <w:t>aterial</w:t>
            </w:r>
          </w:p>
          <w:p w14:paraId="4926E3CA" w14:textId="6AF75B30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 xml:space="preserve">position </w:t>
            </w:r>
          </w:p>
        </w:tc>
        <w:tc>
          <w:tcPr>
            <w:tcW w:w="1803" w:type="dxa"/>
          </w:tcPr>
          <w:p w14:paraId="75F84349" w14:textId="71ECA16B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s</w:t>
            </w:r>
            <w:r w:rsidR="00DC5EDA">
              <w:rPr>
                <w:lang w:val="en-US"/>
              </w:rPr>
              <w:t>eparate</w:t>
            </w:r>
          </w:p>
          <w:p w14:paraId="7784E357" w14:textId="1F933E0E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  <w:r w:rsidR="00DC5EDA">
              <w:rPr>
                <w:lang w:val="en-US"/>
              </w:rPr>
              <w:t>usiness</w:t>
            </w:r>
          </w:p>
          <w:p w14:paraId="0A4998D9" w14:textId="2E981D3C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e</w:t>
            </w:r>
            <w:r w:rsidR="00DC5EDA">
              <w:rPr>
                <w:lang w:val="en-US"/>
              </w:rPr>
              <w:t>arth</w:t>
            </w:r>
          </w:p>
          <w:p w14:paraId="4F7D6B4B" w14:textId="6D52A932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g</w:t>
            </w:r>
            <w:r w:rsidR="00DC5EDA">
              <w:rPr>
                <w:lang w:val="en-US"/>
              </w:rPr>
              <w:t>uard</w:t>
            </w:r>
          </w:p>
          <w:p w14:paraId="52E5854F" w14:textId="3D9A2928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medicine</w:t>
            </w:r>
          </w:p>
        </w:tc>
        <w:tc>
          <w:tcPr>
            <w:tcW w:w="1803" w:type="dxa"/>
          </w:tcPr>
          <w:p w14:paraId="66CA6A27" w14:textId="2F30D54A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p</w:t>
            </w:r>
            <w:r w:rsidR="00DC5EDA">
              <w:rPr>
                <w:lang w:val="en-US"/>
              </w:rPr>
              <w:t>ossess</w:t>
            </w:r>
          </w:p>
          <w:p w14:paraId="7A80B8AC" w14:textId="57EF0FC6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s</w:t>
            </w:r>
            <w:r w:rsidR="00DC5EDA">
              <w:rPr>
                <w:lang w:val="en-US"/>
              </w:rPr>
              <w:t>pecial</w:t>
            </w:r>
          </w:p>
          <w:p w14:paraId="79C4222F" w14:textId="09B0BCAD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="00DC5EDA">
              <w:rPr>
                <w:lang w:val="en-US"/>
              </w:rPr>
              <w:t>alendar</w:t>
            </w:r>
          </w:p>
          <w:p w14:paraId="331AED7F" w14:textId="1D63088E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e</w:t>
            </w:r>
            <w:r w:rsidR="00DC5EDA">
              <w:rPr>
                <w:lang w:val="en-US"/>
              </w:rPr>
              <w:t>ight</w:t>
            </w:r>
          </w:p>
          <w:p w14:paraId="7CA63AC1" w14:textId="4A36421C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guide</w:t>
            </w:r>
          </w:p>
        </w:tc>
        <w:tc>
          <w:tcPr>
            <w:tcW w:w="1803" w:type="dxa"/>
          </w:tcPr>
          <w:p w14:paraId="5576247C" w14:textId="79C23CF5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m</w:t>
            </w:r>
            <w:r w:rsidR="00DC5EDA">
              <w:rPr>
                <w:lang w:val="en-US"/>
              </w:rPr>
              <w:t>ention</w:t>
            </w:r>
          </w:p>
          <w:p w14:paraId="1A362708" w14:textId="75FD8F47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p</w:t>
            </w:r>
            <w:r w:rsidR="00DC5EDA">
              <w:rPr>
                <w:lang w:val="en-US"/>
              </w:rPr>
              <w:t>ossession</w:t>
            </w:r>
          </w:p>
          <w:p w14:paraId="2DD558C4" w14:textId="4BDA6A2D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s</w:t>
            </w:r>
            <w:r w:rsidR="00DC5EDA">
              <w:rPr>
                <w:lang w:val="en-US"/>
              </w:rPr>
              <w:t>traight</w:t>
            </w:r>
          </w:p>
          <w:p w14:paraId="39C3D6E6" w14:textId="4FC754A2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  <w:r w:rsidR="00DC5EDA">
              <w:rPr>
                <w:lang w:val="en-US"/>
              </w:rPr>
              <w:t>ccommodate</w:t>
            </w:r>
          </w:p>
          <w:p w14:paraId="547863DE" w14:textId="288C4281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conscience</w:t>
            </w:r>
          </w:p>
        </w:tc>
        <w:tc>
          <w:tcPr>
            <w:tcW w:w="1804" w:type="dxa"/>
          </w:tcPr>
          <w:p w14:paraId="630801E0" w14:textId="77FBC41F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e</w:t>
            </w:r>
            <w:r w:rsidR="00DC5EDA">
              <w:rPr>
                <w:lang w:val="en-US"/>
              </w:rPr>
              <w:t>xistence</w:t>
            </w:r>
          </w:p>
          <w:p w14:paraId="5906CFAE" w14:textId="23918D3B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m</w:t>
            </w:r>
            <w:r w:rsidR="00DC5EDA">
              <w:rPr>
                <w:lang w:val="en-US"/>
              </w:rPr>
              <w:t>uscle</w:t>
            </w:r>
          </w:p>
          <w:p w14:paraId="420D17D2" w14:textId="601C4A1C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r</w:t>
            </w:r>
            <w:r w:rsidR="00DC5EDA">
              <w:rPr>
                <w:lang w:val="en-US"/>
              </w:rPr>
              <w:t>hythm</w:t>
            </w:r>
          </w:p>
          <w:p w14:paraId="3EAA5EFA" w14:textId="096EAE9C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  <w:r w:rsidR="00DC5EDA">
              <w:rPr>
                <w:lang w:val="en-US"/>
              </w:rPr>
              <w:t>ccompany</w:t>
            </w:r>
          </w:p>
          <w:p w14:paraId="7A96396E" w14:textId="13F6BCE5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conscious</w:t>
            </w:r>
          </w:p>
        </w:tc>
      </w:tr>
      <w:tr w:rsidR="00DC5EDA" w14:paraId="3630989C" w14:textId="77777777" w:rsidTr="00DC5EDA">
        <w:tc>
          <w:tcPr>
            <w:tcW w:w="1803" w:type="dxa"/>
          </w:tcPr>
          <w:p w14:paraId="05163FFA" w14:textId="77777777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Level 11</w:t>
            </w:r>
          </w:p>
        </w:tc>
        <w:tc>
          <w:tcPr>
            <w:tcW w:w="1803" w:type="dxa"/>
          </w:tcPr>
          <w:p w14:paraId="41A10282" w14:textId="77777777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Level 12</w:t>
            </w:r>
          </w:p>
        </w:tc>
        <w:tc>
          <w:tcPr>
            <w:tcW w:w="1803" w:type="dxa"/>
          </w:tcPr>
          <w:p w14:paraId="58EA00E7" w14:textId="77777777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Level 13</w:t>
            </w:r>
          </w:p>
        </w:tc>
        <w:tc>
          <w:tcPr>
            <w:tcW w:w="1803" w:type="dxa"/>
          </w:tcPr>
          <w:p w14:paraId="2431894B" w14:textId="77777777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Level 14</w:t>
            </w:r>
          </w:p>
        </w:tc>
        <w:tc>
          <w:tcPr>
            <w:tcW w:w="1804" w:type="dxa"/>
          </w:tcPr>
          <w:p w14:paraId="1B6CC0E4" w14:textId="77777777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Level 15</w:t>
            </w:r>
          </w:p>
        </w:tc>
      </w:tr>
      <w:tr w:rsidR="00DC5EDA" w14:paraId="10124CC4" w14:textId="77777777" w:rsidTr="00DC5EDA">
        <w:tc>
          <w:tcPr>
            <w:tcW w:w="1803" w:type="dxa"/>
          </w:tcPr>
          <w:p w14:paraId="7AB4DC53" w14:textId="0645C99B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e</w:t>
            </w:r>
            <w:r w:rsidR="00DC5EDA">
              <w:rPr>
                <w:lang w:val="en-US"/>
              </w:rPr>
              <w:t>xplanation</w:t>
            </w:r>
          </w:p>
          <w:p w14:paraId="10FF602B" w14:textId="4713C60D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n</w:t>
            </w:r>
            <w:r w:rsidR="00DC5EDA">
              <w:rPr>
                <w:lang w:val="en-US"/>
              </w:rPr>
              <w:t>ecessary</w:t>
            </w:r>
          </w:p>
          <w:p w14:paraId="183AEA2C" w14:textId="02FB40B0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s</w:t>
            </w:r>
            <w:r w:rsidR="00DC5EDA">
              <w:rPr>
                <w:lang w:val="en-US"/>
              </w:rPr>
              <w:t>acrifice</w:t>
            </w:r>
          </w:p>
          <w:p w14:paraId="47B72C00" w14:textId="22029ACF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  <w:r w:rsidR="00DC5EDA">
              <w:rPr>
                <w:lang w:val="en-US"/>
              </w:rPr>
              <w:t>ccording</w:t>
            </w:r>
          </w:p>
          <w:p w14:paraId="72C7504D" w14:textId="1DA57570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controversy</w:t>
            </w:r>
          </w:p>
        </w:tc>
        <w:tc>
          <w:tcPr>
            <w:tcW w:w="1803" w:type="dxa"/>
          </w:tcPr>
          <w:p w14:paraId="3907EA95" w14:textId="48B6F769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f</w:t>
            </w:r>
            <w:r w:rsidR="00DC5EDA">
              <w:rPr>
                <w:lang w:val="en-US"/>
              </w:rPr>
              <w:t>amiliar</w:t>
            </w:r>
          </w:p>
          <w:p w14:paraId="40CB11C9" w14:textId="4F832EE4" w:rsidR="00DC5EDA" w:rsidRDefault="00FB5855" w:rsidP="00DC5ED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n</w:t>
            </w:r>
            <w:r w:rsidR="00DC5EDA">
              <w:rPr>
                <w:lang w:val="en-US"/>
              </w:rPr>
              <w:t>eighbo</w:t>
            </w:r>
            <w:r w:rsidR="00004E35">
              <w:rPr>
                <w:lang w:val="en-US"/>
              </w:rPr>
              <w:t>u</w:t>
            </w:r>
            <w:r w:rsidR="00DC5EDA">
              <w:rPr>
                <w:lang w:val="en-US"/>
              </w:rPr>
              <w:t>r</w:t>
            </w:r>
            <w:proofErr w:type="spellEnd"/>
          </w:p>
          <w:p w14:paraId="4A6283BF" w14:textId="64A172CA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s</w:t>
            </w:r>
            <w:r w:rsidR="00DC5EDA">
              <w:rPr>
                <w:lang w:val="en-US"/>
              </w:rPr>
              <w:t>ecretary</w:t>
            </w:r>
          </w:p>
          <w:p w14:paraId="1ECD7ECD" w14:textId="0E4E1066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  <w:r w:rsidR="00DC5EDA">
              <w:rPr>
                <w:lang w:val="en-US"/>
              </w:rPr>
              <w:t>chieve</w:t>
            </w:r>
          </w:p>
          <w:p w14:paraId="3A7F660E" w14:textId="47E8C25B" w:rsidR="00DC5EDA" w:rsidRDefault="00FB5855" w:rsidP="00DC5EDA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="00DC5EDA">
              <w:rPr>
                <w:lang w:val="en-US"/>
              </w:rPr>
              <w:t xml:space="preserve">onvenience </w:t>
            </w:r>
          </w:p>
          <w:p w14:paraId="1BD0D8F6" w14:textId="43E165B7" w:rsidR="00DC5EDA" w:rsidRDefault="00DC5EDA" w:rsidP="00DC5EDA">
            <w:pPr>
              <w:rPr>
                <w:lang w:val="en-US"/>
              </w:rPr>
            </w:pPr>
          </w:p>
        </w:tc>
        <w:tc>
          <w:tcPr>
            <w:tcW w:w="1803" w:type="dxa"/>
          </w:tcPr>
          <w:p w14:paraId="000C0DD4" w14:textId="2715EA29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10 mixed from gold level</w:t>
            </w:r>
          </w:p>
        </w:tc>
        <w:tc>
          <w:tcPr>
            <w:tcW w:w="1803" w:type="dxa"/>
          </w:tcPr>
          <w:p w14:paraId="697B27AC" w14:textId="31B763B3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10 mixed spellings from silver and gold  level.</w:t>
            </w:r>
          </w:p>
        </w:tc>
        <w:tc>
          <w:tcPr>
            <w:tcW w:w="1804" w:type="dxa"/>
          </w:tcPr>
          <w:p w14:paraId="34ADF164" w14:textId="68F87CFD" w:rsidR="00DC5EDA" w:rsidRDefault="00DC5EDA" w:rsidP="00DC5EDA">
            <w:pPr>
              <w:rPr>
                <w:lang w:val="en-US"/>
              </w:rPr>
            </w:pPr>
            <w:r>
              <w:rPr>
                <w:lang w:val="en-US"/>
              </w:rPr>
              <w:t>10 mixed spellings from bronze, silver and gold level.</w:t>
            </w:r>
          </w:p>
        </w:tc>
      </w:tr>
    </w:tbl>
    <w:p w14:paraId="4AB98316" w14:textId="77777777" w:rsidR="00DC5EDA" w:rsidRPr="00D070B2" w:rsidRDefault="00DC5EDA">
      <w:pPr>
        <w:rPr>
          <w:lang w:val="en-US"/>
        </w:rPr>
      </w:pPr>
    </w:p>
    <w:sectPr w:rsidR="00DC5EDA" w:rsidRPr="00D070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0B2"/>
    <w:rsid w:val="00004E35"/>
    <w:rsid w:val="00270639"/>
    <w:rsid w:val="00764AC2"/>
    <w:rsid w:val="008412DB"/>
    <w:rsid w:val="00881056"/>
    <w:rsid w:val="00952E69"/>
    <w:rsid w:val="009D4A1B"/>
    <w:rsid w:val="009D6955"/>
    <w:rsid w:val="00A35C83"/>
    <w:rsid w:val="00D070B2"/>
    <w:rsid w:val="00DA736F"/>
    <w:rsid w:val="00DC5EDA"/>
    <w:rsid w:val="00E14728"/>
    <w:rsid w:val="00E72EE2"/>
    <w:rsid w:val="00F35B9B"/>
    <w:rsid w:val="00F935C9"/>
    <w:rsid w:val="00FB5855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0789B"/>
  <w15:chartTrackingRefBased/>
  <w15:docId w15:val="{35B13930-CDF4-4C4C-99F4-4AD15766D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70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31677275F1FC40BBECB5F3CE241F7F" ma:contentTypeVersion="11" ma:contentTypeDescription="Create a new document." ma:contentTypeScope="" ma:versionID="894d205324cac0af41ffaae2d0574844">
  <xsd:schema xmlns:xsd="http://www.w3.org/2001/XMLSchema" xmlns:xs="http://www.w3.org/2001/XMLSchema" xmlns:p="http://schemas.microsoft.com/office/2006/metadata/properties" xmlns:ns3="02d5a64e-40c6-44e7-b031-3204bea526b9" xmlns:ns4="9eb35c37-a0b9-4e0a-81e4-a1a14460ff0e" targetNamespace="http://schemas.microsoft.com/office/2006/metadata/properties" ma:root="true" ma:fieldsID="5a0c881347d3f30d65e003fc11a47967" ns3:_="" ns4:_="">
    <xsd:import namespace="02d5a64e-40c6-44e7-b031-3204bea526b9"/>
    <xsd:import namespace="9eb35c37-a0b9-4e0a-81e4-a1a14460ff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5a64e-40c6-44e7-b031-3204bea526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35c37-a0b9-4e0a-81e4-a1a14460ff0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144082-B840-4EEA-BDD2-459C16D3E8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3C2B8B-DC7E-4C4C-9B76-CDB39E86D3F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eb35c37-a0b9-4e0a-81e4-a1a14460ff0e"/>
    <ds:schemaRef ds:uri="02d5a64e-40c6-44e7-b031-3204bea526b9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EC5FED5-EFB6-40A7-A816-9C665954DD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d5a64e-40c6-44e7-b031-3204bea526b9"/>
    <ds:schemaRef ds:uri="9eb35c37-a0b9-4e0a-81e4-a1a14460ff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DEC273A5</Template>
  <TotalTime>16</TotalTime>
  <Pages>2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James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Palmer</dc:creator>
  <cp:keywords/>
  <dc:description/>
  <cp:lastModifiedBy>Mrs S Fishlock</cp:lastModifiedBy>
  <cp:revision>4</cp:revision>
  <dcterms:created xsi:type="dcterms:W3CDTF">2019-11-21T11:37:00Z</dcterms:created>
  <dcterms:modified xsi:type="dcterms:W3CDTF">2019-11-21T11:52:00Z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0x010100CD31677275F1FC40BBECB5F3CE241F7F</vt:lpwstr>
  </property>
</Properties>
</file>